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B3A17" w14:textId="77777777" w:rsidR="0082470D" w:rsidRDefault="00A41B2B">
      <w:r>
        <w:rPr>
          <w:rFonts w:ascii="Arial" w:hAnsi="Arial"/>
          <w:noProof/>
        </w:rPr>
        <mc:AlternateContent>
          <mc:Choice Requires="wps">
            <w:drawing>
              <wp:anchor distT="0" distB="0" distL="114300" distR="114300" simplePos="0" relativeHeight="251667456" behindDoc="0" locked="0" layoutInCell="1" allowOverlap="1" wp14:anchorId="32FAE054" wp14:editId="5D7CC56A">
                <wp:simplePos x="0" y="0"/>
                <wp:positionH relativeFrom="page">
                  <wp:posOffset>-38911</wp:posOffset>
                </wp:positionH>
                <wp:positionV relativeFrom="page">
                  <wp:posOffset>9728</wp:posOffset>
                </wp:positionV>
                <wp:extent cx="8001000" cy="45719"/>
                <wp:effectExtent l="0" t="0" r="0" b="0"/>
                <wp:wrapTight wrapText="bothSides">
                  <wp:wrapPolygon edited="0">
                    <wp:start x="0" y="0"/>
                    <wp:lineTo x="0" y="9127"/>
                    <wp:lineTo x="21549" y="9127"/>
                    <wp:lineTo x="21549" y="0"/>
                    <wp:lineTo x="0" y="0"/>
                  </wp:wrapPolygon>
                </wp:wrapTight>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45719"/>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4FA01D0F" w14:textId="77777777" w:rsidR="00F33514" w:rsidRDefault="00F33514" w:rsidP="003A39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05pt;margin-top:.75pt;width:630pt;height: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" fillcolor="#654b00 [1608]" stroked="f" strokecolor="#4a7ebb" strokeweight="1.5pt">
                <v:shadow opacity="22938f" offset="0"/>
                <v:textbox inset=",7.2pt,,7.2pt">
                  <w:txbxContent>
                    <w:p w14:paraId="4FA01D0F" w14:textId="77777777" w:rsidR="00F33514" w:rsidRDefault="00F33514" w:rsidP="003A390C"/>
                  </w:txbxContent>
                </v:textbox>
                <w10:wrap type="tight" anchorx="page" anchory="page"/>
              </v:rect>
            </w:pict>
          </mc:Fallback>
        </mc:AlternateContent>
      </w:r>
      <w:r w:rsidR="00C41E85">
        <w:rPr>
          <w:rFonts w:ascii="Lucida Grande" w:hAnsi="Lucida Grande"/>
          <w:noProof/>
          <w:color w:val="000000"/>
          <w:sz w:val="22"/>
        </w:rPr>
        <w:drawing>
          <wp:anchor distT="0" distB="0" distL="114300" distR="114300" simplePos="0" relativeHeight="251662336" behindDoc="0" locked="0" layoutInCell="1" allowOverlap="1" wp14:anchorId="16AE579D" wp14:editId="3963EF49">
            <wp:simplePos x="0" y="0"/>
            <wp:positionH relativeFrom="column">
              <wp:posOffset>-68095</wp:posOffset>
            </wp:positionH>
            <wp:positionV relativeFrom="paragraph">
              <wp:posOffset>-772842</wp:posOffset>
            </wp:positionV>
            <wp:extent cx="3346315" cy="1628876"/>
            <wp:effectExtent l="0" t="0" r="6985"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1823" cy="1631557"/>
                    </a:xfrm>
                    <a:prstGeom prst="rect">
                      <a:avLst/>
                    </a:prstGeom>
                  </pic:spPr>
                </pic:pic>
              </a:graphicData>
            </a:graphic>
            <wp14:sizeRelH relativeFrom="margin">
              <wp14:pctWidth>0</wp14:pctWidth>
            </wp14:sizeRelH>
            <wp14:sizeRelV relativeFrom="margin">
              <wp14:pctHeight>0</wp14:pctHeight>
            </wp14:sizeRelV>
          </wp:anchor>
        </w:drawing>
      </w:r>
      <w:r w:rsidR="00D90A02">
        <w:rPr>
          <w:noProof/>
        </w:rPr>
        <mc:AlternateContent>
          <mc:Choice Requires="wps">
            <w:drawing>
              <wp:anchor distT="0" distB="0" distL="114300" distR="114300" simplePos="0" relativeHeight="251658240" behindDoc="0" locked="0" layoutInCell="1" allowOverlap="1" wp14:anchorId="49DFA7C6" wp14:editId="2434321F">
                <wp:simplePos x="0" y="0"/>
                <wp:positionH relativeFrom="page">
                  <wp:posOffset>-184826</wp:posOffset>
                </wp:positionH>
                <wp:positionV relativeFrom="page">
                  <wp:posOffset>-116732</wp:posOffset>
                </wp:positionV>
                <wp:extent cx="8001000" cy="2752928"/>
                <wp:effectExtent l="0" t="0" r="0" b="952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752928"/>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0AC2DE8D" w14:textId="77777777" w:rsidR="00F33514" w:rsidRPr="002A6BE6" w:rsidRDefault="00F33514" w:rsidP="001149B1">
                            <w:pPr>
                              <w:pStyle w:val="Heading2"/>
                              <w:rPr>
                                <w:color w:val="C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14.55pt;margin-top:-9.2pt;width:630pt;height:21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" fillcolor="#654b00 [1608]" stroked="f" strokecolor="#4a7ebb" strokeweight="1.5pt">
                <v:shadow opacity="22938f" offset="0"/>
                <v:textbox inset=",7.2pt,,7.2pt">
                  <w:txbxContent>
                    <w:p w14:paraId="0AC2DE8D" w14:textId="77777777" w:rsidR="00F33514" w:rsidRPr="002A6BE6" w:rsidRDefault="00F33514" w:rsidP="001149B1">
                      <w:pPr>
                        <w:pStyle w:val="Heading2"/>
                        <w:rPr>
                          <w:color w:val="C00000"/>
                        </w:rPr>
                      </w:pPr>
                    </w:p>
                  </w:txbxContent>
                </v:textbox>
                <w10:wrap anchorx="page" anchory="page"/>
              </v:rect>
            </w:pict>
          </mc:Fallback>
        </mc:AlternateContent>
      </w:r>
      <w:r w:rsidR="00FE2292">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017384EA" wp14:editId="47BEBA95">
                <wp:simplePos x="0" y="0"/>
                <wp:positionH relativeFrom="column">
                  <wp:posOffset>3482110</wp:posOffset>
                </wp:positionH>
                <wp:positionV relativeFrom="paragraph">
                  <wp:posOffset>568</wp:posOffset>
                </wp:positionV>
                <wp:extent cx="3657600" cy="1275783"/>
                <wp:effectExtent l="0" t="0" r="0" b="0"/>
                <wp:wrapTight wrapText="bothSides">
                  <wp:wrapPolygon edited="0">
                    <wp:start x="225" y="968"/>
                    <wp:lineTo x="225" y="20643"/>
                    <wp:lineTo x="21263" y="20643"/>
                    <wp:lineTo x="21263" y="968"/>
                    <wp:lineTo x="225" y="968"/>
                  </wp:wrapPolygon>
                </wp:wrapTight>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75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ED54" w14:textId="77777777" w:rsidR="00F33514" w:rsidRPr="00A14C79" w:rsidRDefault="00993CE1" w:rsidP="001149B1">
                            <w:pPr>
                              <w:pStyle w:val="NewsletterHeading"/>
                            </w:pPr>
                            <w:sdt>
                              <w:sdtPr>
                                <w:id w:val="228783080"/>
                                <w:placeholder>
                                  <w:docPart w:val="9A4941F6D61642ABBB24FDC143658F60"/>
                                </w:placeholder>
                              </w:sdtPr>
                              <w:sdtEndPr/>
                              <w:sdtContent>
                                <w:r w:rsidR="00F33514">
                                  <w:t>Shiloh Down HOA Red Oak, Texas</w:t>
                                </w:r>
                              </w:sdtContent>
                            </w:sdt>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274.2pt;margin-top:.05pt;width:4in;height:10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69tQIAAMM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" filled="f" stroked="f">
                <v:textbox inset=",7.2pt,,7.2pt">
                  <w:txbxContent>
                    <w:p w14:paraId="6CD8ED54" w14:textId="77777777" w:rsidR="00F33514" w:rsidRPr="00A14C79" w:rsidRDefault="000425DF" w:rsidP="001149B1">
                      <w:pPr>
                        <w:pStyle w:val="NewsletterHeading"/>
                      </w:pPr>
                      <w:sdt>
                        <w:sdtPr>
                          <w:id w:val="228783080"/>
                          <w:placeholder>
                            <w:docPart w:val="9A4941F6D61642ABBB24FDC143658F60"/>
                          </w:placeholder>
                        </w:sdtPr>
                        <w:sdtEndPr/>
                        <w:sdtContent>
                          <w:r w:rsidR="00F33514">
                            <w:t>Shiloh Down HOA Red Oak, Texas</w:t>
                          </w:r>
                        </w:sdtContent>
                      </w:sdt>
                    </w:p>
                  </w:txbxContent>
                </v:textbox>
                <w10:wrap type="tight"/>
              </v:shape>
            </w:pict>
          </mc:Fallback>
        </mc:AlternateContent>
      </w:r>
      <w:r w:rsidR="00542D1B">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7B08BB18" wp14:editId="18FE92A3">
                <wp:simplePos x="0" y="0"/>
                <wp:positionH relativeFrom="column">
                  <wp:posOffset>3480435</wp:posOffset>
                </wp:positionH>
                <wp:positionV relativeFrom="paragraph">
                  <wp:posOffset>857885</wp:posOffset>
                </wp:positionV>
                <wp:extent cx="3657600" cy="457200"/>
                <wp:effectExtent l="3810" t="635" r="0" b="0"/>
                <wp:wrapTight wrapText="bothSides">
                  <wp:wrapPolygon edited="0">
                    <wp:start x="0" y="0"/>
                    <wp:lineTo x="21600" y="0"/>
                    <wp:lineTo x="21600" y="21600"/>
                    <wp:lineTo x="0" y="2160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36"/>
                                <w:szCs w:val="36"/>
                              </w:rPr>
                              <w:id w:val="228783089"/>
                              <w:placeholder>
                                <w:docPart w:val="9A4941F6D61642ABBB24FDC143658F60"/>
                              </w:placeholder>
                            </w:sdtPr>
                            <w:sdtEndPr/>
                            <w:sdtContent>
                              <w:p w14:paraId="2ECC858F" w14:textId="77777777" w:rsidR="00F33514" w:rsidRPr="00D90A02" w:rsidRDefault="00F33514" w:rsidP="00821526">
                                <w:pPr>
                                  <w:pStyle w:val="NewsletterSubhead"/>
                                  <w:rPr>
                                    <w:sz w:val="36"/>
                                    <w:szCs w:val="36"/>
                                  </w:rPr>
                                </w:pPr>
                                <w:r>
                                  <w:rPr>
                                    <w:sz w:val="36"/>
                                    <w:szCs w:val="36"/>
                                  </w:rPr>
                                  <w:t>Your</w:t>
                                </w:r>
                                <w:r w:rsidRPr="00D90A02">
                                  <w:rPr>
                                    <w:sz w:val="36"/>
                                    <w:szCs w:val="36"/>
                                  </w:rPr>
                                  <w:t xml:space="preserve"> Community </w:t>
                                </w:r>
                                <w:r>
                                  <w:rPr>
                                    <w:sz w:val="36"/>
                                    <w:szCs w:val="36"/>
                                  </w:rPr>
                                  <w:t xml:space="preserve">. </w:t>
                                </w:r>
                                <w:r w:rsidRPr="00D90A02">
                                  <w:rPr>
                                    <w:sz w:val="36"/>
                                    <w:szCs w:val="36"/>
                                  </w:rPr>
                                  <w:t>Your Voice</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274.05pt;margin-top:67.55pt;width:4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" filled="f" stroked="f">
                <v:textbox inset=",7.2pt,,7.2pt">
                  <w:txbxContent>
                    <w:sdt>
                      <w:sdtPr>
                        <w:rPr>
                          <w:sz w:val="36"/>
                          <w:szCs w:val="36"/>
                        </w:rPr>
                        <w:id w:val="228783089"/>
                        <w:placeholder>
                          <w:docPart w:val="9A4941F6D61642ABBB24FDC143658F60"/>
                        </w:placeholder>
                      </w:sdtPr>
                      <w:sdtEndPr/>
                      <w:sdtContent>
                        <w:p w14:paraId="2ECC858F" w14:textId="77777777" w:rsidR="00F33514" w:rsidRPr="00D90A02" w:rsidRDefault="00F33514" w:rsidP="00821526">
                          <w:pPr>
                            <w:pStyle w:val="NewsletterSubhead"/>
                            <w:rPr>
                              <w:sz w:val="36"/>
                              <w:szCs w:val="36"/>
                            </w:rPr>
                          </w:pPr>
                          <w:r>
                            <w:rPr>
                              <w:sz w:val="36"/>
                              <w:szCs w:val="36"/>
                            </w:rPr>
                            <w:t>Your</w:t>
                          </w:r>
                          <w:r w:rsidRPr="00D90A02">
                            <w:rPr>
                              <w:sz w:val="36"/>
                              <w:szCs w:val="36"/>
                            </w:rPr>
                            <w:t xml:space="preserve"> Community </w:t>
                          </w:r>
                          <w:r>
                            <w:rPr>
                              <w:sz w:val="36"/>
                              <w:szCs w:val="36"/>
                            </w:rPr>
                            <w:t xml:space="preserve">. </w:t>
                          </w:r>
                          <w:r w:rsidRPr="00D90A02">
                            <w:rPr>
                              <w:sz w:val="36"/>
                              <w:szCs w:val="36"/>
                            </w:rPr>
                            <w:t>Your Voice</w:t>
                          </w:r>
                        </w:p>
                      </w:sdtContent>
                    </w:sdt>
                  </w:txbxContent>
                </v:textbox>
                <w10:wrap type="tight"/>
              </v:shape>
            </w:pict>
          </mc:Fallback>
        </mc:AlternateContent>
      </w:r>
    </w:p>
    <w:p w14:paraId="7C7070A0" w14:textId="77777777" w:rsidR="0082470D" w:rsidRDefault="0082470D"/>
    <w:p w14:paraId="009D961A" w14:textId="77777777" w:rsidR="0082470D" w:rsidRDefault="0082470D"/>
    <w:p w14:paraId="38940D2E" w14:textId="77777777" w:rsidR="0082470D" w:rsidRDefault="0082470D" w:rsidP="0082470D">
      <w:pPr>
        <w:rPr>
          <w:rFonts w:ascii="Arial" w:hAnsi="Arial"/>
          <w:b/>
          <w:sz w:val="36"/>
        </w:rPr>
      </w:pPr>
    </w:p>
    <w:p w14:paraId="22CA7E39" w14:textId="77777777" w:rsidR="0082470D" w:rsidRDefault="00542D1B" w:rsidP="0082470D">
      <w:pPr>
        <w:rPr>
          <w:rFonts w:ascii="Arial" w:hAnsi="Arial"/>
          <w:b/>
          <w:sz w:val="36"/>
        </w:rPr>
      </w:pPr>
      <w:r>
        <w:rPr>
          <w:rFonts w:ascii="Arial" w:hAnsi="Arial"/>
          <w:b/>
          <w:noProof/>
          <w:sz w:val="36"/>
        </w:rPr>
        <mc:AlternateContent>
          <mc:Choice Requires="wps">
            <w:drawing>
              <wp:anchor distT="0" distB="0" distL="114300" distR="114300" simplePos="0" relativeHeight="251696128" behindDoc="0" locked="0" layoutInCell="1" allowOverlap="1" wp14:anchorId="794C480F" wp14:editId="3B99538E">
                <wp:simplePos x="0" y="0"/>
                <wp:positionH relativeFrom="column">
                  <wp:posOffset>50800</wp:posOffset>
                </wp:positionH>
                <wp:positionV relativeFrom="paragraph">
                  <wp:posOffset>68580</wp:posOffset>
                </wp:positionV>
                <wp:extent cx="3321050" cy="816934"/>
                <wp:effectExtent l="0" t="0" r="0" b="254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81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D4057" w14:textId="2FB98032" w:rsidR="00F33514" w:rsidRPr="00D74505" w:rsidRDefault="00993CE1" w:rsidP="003B57E6">
                            <w:pPr>
                              <w:pStyle w:val="CompanyName"/>
                              <w:rPr>
                                <w:sz w:val="48"/>
                                <w:szCs w:val="48"/>
                              </w:rPr>
                            </w:pPr>
                            <w:r>
                              <w:rPr>
                                <w:sz w:val="48"/>
                                <w:szCs w:val="48"/>
                              </w:rPr>
                              <w:t xml:space="preserve">November </w:t>
                            </w:r>
                            <w:r w:rsidR="00F33514">
                              <w:rPr>
                                <w:sz w:val="48"/>
                                <w:szCs w:val="48"/>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margin-left:4pt;margin-top:5.4pt;width:261.5pt;height:6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gc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" filled="f" stroked="f">
                <v:textbox>
                  <w:txbxContent>
                    <w:p w14:paraId="5F2D4057" w14:textId="2FB98032" w:rsidR="00F33514" w:rsidRPr="00D74505" w:rsidRDefault="00993CE1" w:rsidP="003B57E6">
                      <w:pPr>
                        <w:pStyle w:val="CompanyName"/>
                        <w:rPr>
                          <w:sz w:val="48"/>
                          <w:szCs w:val="48"/>
                        </w:rPr>
                      </w:pPr>
                      <w:r>
                        <w:rPr>
                          <w:sz w:val="48"/>
                          <w:szCs w:val="48"/>
                        </w:rPr>
                        <w:t xml:space="preserve">November </w:t>
                      </w:r>
                      <w:r w:rsidR="00F33514">
                        <w:rPr>
                          <w:sz w:val="48"/>
                          <w:szCs w:val="48"/>
                        </w:rPr>
                        <w:t>Newsletter</w:t>
                      </w:r>
                    </w:p>
                  </w:txbxContent>
                </v:textbox>
              </v:shape>
            </w:pict>
          </mc:Fallback>
        </mc:AlternateContent>
      </w:r>
    </w:p>
    <w:p w14:paraId="4D590DD9" w14:textId="77777777" w:rsidR="0082470D" w:rsidRDefault="0082470D" w:rsidP="0082470D">
      <w:pPr>
        <w:rPr>
          <w:rFonts w:ascii="Arial" w:hAnsi="Arial"/>
          <w:b/>
          <w:sz w:val="36"/>
        </w:rPr>
      </w:pPr>
    </w:p>
    <w:p w14:paraId="6C752010" w14:textId="77777777" w:rsidR="0082470D" w:rsidRDefault="0082470D" w:rsidP="0082470D">
      <w:pPr>
        <w:rPr>
          <w:rFonts w:ascii="Arial" w:hAnsi="Arial"/>
          <w:b/>
          <w:sz w:val="36"/>
        </w:rPr>
      </w:pPr>
    </w:p>
    <w:sdt>
      <w:sdtPr>
        <w:id w:val="228783093"/>
        <w:placeholder>
          <w:docPart w:val="9A4941F6D61642ABBB24FDC143658F60"/>
        </w:placeholder>
      </w:sdtPr>
      <w:sdtEndPr/>
      <w:sdtContent>
        <w:p w14:paraId="645BE4AB" w14:textId="77777777" w:rsidR="0009440F" w:rsidRDefault="0009440F" w:rsidP="007D1701">
          <w:pPr>
            <w:pStyle w:val="NewsletterHeadline"/>
          </w:pPr>
        </w:p>
        <w:p w14:paraId="346072D3" w14:textId="7E304D40" w:rsidR="00E41A97" w:rsidRDefault="007D1701" w:rsidP="007D1701">
          <w:pPr>
            <w:pStyle w:val="NewsletterHeadline"/>
          </w:pPr>
          <w:r w:rsidRPr="007D1701">
            <w:t>Newsletter</w:t>
          </w:r>
          <w:r w:rsidR="0009440F">
            <w:t xml:space="preserve">  </w:t>
          </w:r>
        </w:p>
        <w:p w14:paraId="7321E868" w14:textId="6C98D154" w:rsidR="0082470D" w:rsidRPr="00EE1259" w:rsidRDefault="00993CE1" w:rsidP="007D1701">
          <w:pPr>
            <w:pStyle w:val="NewsletterHeadline"/>
          </w:pPr>
          <w:r>
            <w:rPr>
              <w:sz w:val="24"/>
            </w:rPr>
            <w:t>November</w:t>
          </w:r>
          <w:r w:rsidR="00E41A97">
            <w:rPr>
              <w:sz w:val="24"/>
            </w:rPr>
            <w:t>, 201</w:t>
          </w:r>
          <w:r w:rsidR="00AE4968">
            <w:rPr>
              <w:sz w:val="24"/>
            </w:rPr>
            <w:t>8</w:t>
          </w:r>
        </w:p>
      </w:sdtContent>
    </w:sdt>
    <w:p w14:paraId="76DDE33A" w14:textId="77777777" w:rsidR="0082470D" w:rsidRPr="00EE1259" w:rsidRDefault="0082470D" w:rsidP="0082470D">
      <w:pPr>
        <w:rPr>
          <w:rFonts w:ascii="Arial" w:hAnsi="Arial"/>
          <w:sz w:val="22"/>
        </w:rPr>
      </w:pPr>
    </w:p>
    <w:p w14:paraId="3963153E" w14:textId="77777777" w:rsidR="00760E4B" w:rsidRDefault="00760E4B" w:rsidP="003E564B">
      <w:pPr>
        <w:pStyle w:val="NewsletterBody"/>
        <w:sectPr w:rsidR="00760E4B" w:rsidSect="00F225E7">
          <w:pgSz w:w="12240" w:h="15840" w:code="1"/>
          <w:pgMar w:top="1440" w:right="634" w:bottom="1440" w:left="720" w:header="720" w:footer="720" w:gutter="0"/>
          <w:cols w:space="720"/>
        </w:sectPr>
      </w:pPr>
    </w:p>
    <w:p w14:paraId="5559F5E6" w14:textId="713C55FC" w:rsidR="003E4E75" w:rsidRDefault="00F33514" w:rsidP="00BC0DBD">
      <w:pPr>
        <w:pStyle w:val="NewsletterBody"/>
      </w:pPr>
      <w:r>
        <w:rPr>
          <w:b/>
        </w:rPr>
        <w:lastRenderedPageBreak/>
        <w:t>RECENT IMPROVEMENT</w:t>
      </w:r>
      <w:r w:rsidR="00110FD4">
        <w:rPr>
          <w:b/>
        </w:rPr>
        <w:t>S</w:t>
      </w:r>
      <w:r>
        <w:rPr>
          <w:b/>
        </w:rPr>
        <w:t>:</w:t>
      </w:r>
      <w:r w:rsidR="00E41A97">
        <w:t xml:space="preserve"> </w:t>
      </w:r>
      <w:r w:rsidR="003E4E75">
        <w:t>On September 28</w:t>
      </w:r>
      <w:r w:rsidR="003E4E75" w:rsidRPr="003E4E75">
        <w:rPr>
          <w:vertAlign w:val="superscript"/>
        </w:rPr>
        <w:t>th</w:t>
      </w:r>
      <w:r w:rsidR="003E4E75">
        <w:t xml:space="preserve"> a</w:t>
      </w:r>
      <w:r w:rsidR="00AE4968">
        <w:t xml:space="preserve"> portion of </w:t>
      </w:r>
      <w:r w:rsidR="0025197A">
        <w:t xml:space="preserve">Pedigree </w:t>
      </w:r>
      <w:r w:rsidR="00AE4968">
        <w:t>received a much need</w:t>
      </w:r>
      <w:r w:rsidR="003E4E75">
        <w:t>ed</w:t>
      </w:r>
      <w:r w:rsidR="00AE4968">
        <w:t xml:space="preserve"> road repair </w:t>
      </w:r>
      <w:r w:rsidR="0025197A">
        <w:t>which involved remo</w:t>
      </w:r>
      <w:r w:rsidR="003E4E75">
        <w:t xml:space="preserve">ving the previous asphalt repairs and forming one continuous paving area </w:t>
      </w:r>
      <w:r w:rsidR="004D5FCC">
        <w:t>with smooth</w:t>
      </w:r>
      <w:r w:rsidR="003E4E75">
        <w:t xml:space="preserve"> transition</w:t>
      </w:r>
      <w:r w:rsidR="004D5FCC">
        <w:t>s</w:t>
      </w:r>
      <w:r w:rsidR="003E4E75">
        <w:t xml:space="preserve"> between concrete and </w:t>
      </w:r>
      <w:r w:rsidR="009B1E87">
        <w:t xml:space="preserve">asphalt </w:t>
      </w:r>
      <w:r w:rsidR="003E4E75">
        <w:t xml:space="preserve">in lieu of the previous </w:t>
      </w:r>
      <w:r w:rsidR="009B1E87">
        <w:t xml:space="preserve">spot-patch </w:t>
      </w:r>
      <w:r w:rsidR="003E4E75">
        <w:t>efforts. The repair cos</w:t>
      </w:r>
      <w:r w:rsidR="009B1E87">
        <w:t>t was approximately $12.500.00</w:t>
      </w:r>
    </w:p>
    <w:p w14:paraId="38846D7F" w14:textId="09BD75FE" w:rsidR="003E4E75" w:rsidRDefault="003E4E75" w:rsidP="00BC0DBD">
      <w:pPr>
        <w:pStyle w:val="NewsletterBody"/>
      </w:pPr>
      <w:r>
        <w:rPr>
          <w:noProof/>
        </w:rPr>
        <w:drawing>
          <wp:inline distT="0" distB="0" distL="0" distR="0" wp14:anchorId="142E2969" wp14:editId="795F707D">
            <wp:extent cx="3228975" cy="1920240"/>
            <wp:effectExtent l="0" t="0" r="9525" b="3810"/>
            <wp:docPr id="8" name="Picture 8" descr="C:\Users\Tony &amp; Sharon\Desktop\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mp; Sharon\Desktop\Ro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1920240"/>
                    </a:xfrm>
                    <a:prstGeom prst="rect">
                      <a:avLst/>
                    </a:prstGeom>
                    <a:noFill/>
                    <a:ln>
                      <a:noFill/>
                    </a:ln>
                  </pic:spPr>
                </pic:pic>
              </a:graphicData>
            </a:graphic>
          </wp:inline>
        </w:drawing>
      </w:r>
    </w:p>
    <w:p w14:paraId="6B5E6803" w14:textId="7E8E8A3E" w:rsidR="003E4E75" w:rsidRDefault="0025197A" w:rsidP="00BC0DBD">
      <w:pPr>
        <w:pStyle w:val="NewsletterBody"/>
      </w:pPr>
      <w:r>
        <w:t xml:space="preserve">We all realize this is not a permanent </w:t>
      </w:r>
      <w:r w:rsidR="00AE4968">
        <w:t xml:space="preserve">repair (concrete) </w:t>
      </w:r>
      <w:r>
        <w:t>but due to budget</w:t>
      </w:r>
      <w:r w:rsidR="00AE4968">
        <w:t xml:space="preserve"> restrains t</w:t>
      </w:r>
      <w:r w:rsidR="003E4E75">
        <w:t>he Board felt this was</w:t>
      </w:r>
      <w:r w:rsidR="002F407C">
        <w:t xml:space="preserve"> the best use of our </w:t>
      </w:r>
      <w:r w:rsidR="00387BBE">
        <w:t xml:space="preserve">current </w:t>
      </w:r>
      <w:r w:rsidR="002F407C">
        <w:t xml:space="preserve">resources. </w:t>
      </w:r>
    </w:p>
    <w:p w14:paraId="1AF7CC63" w14:textId="77777777" w:rsidR="00D74505" w:rsidRDefault="00D74505" w:rsidP="00BC0DBD">
      <w:pPr>
        <w:pStyle w:val="NewsletterBody"/>
      </w:pPr>
    </w:p>
    <w:p w14:paraId="0D1EB311" w14:textId="1D21192E" w:rsidR="002F407C" w:rsidRPr="002F407C" w:rsidRDefault="002F407C" w:rsidP="00BC0DBD">
      <w:pPr>
        <w:pStyle w:val="NewsletterBody"/>
        <w:rPr>
          <w:b/>
        </w:rPr>
      </w:pPr>
      <w:r>
        <w:t xml:space="preserve">A new internet site has been created just for Shiloh HOA owners.   </w:t>
      </w:r>
      <w:hyperlink r:id="rId10" w:history="1">
        <w:r w:rsidRPr="0006218C">
          <w:rPr>
            <w:rStyle w:val="Hyperlink"/>
            <w:b/>
          </w:rPr>
          <w:t>https://www.shiloh-downs-hoa.com</w:t>
        </w:r>
      </w:hyperlink>
      <w:r>
        <w:rPr>
          <w:b/>
        </w:rPr>
        <w:t xml:space="preserve"> </w:t>
      </w:r>
    </w:p>
    <w:p w14:paraId="0CCB630E" w14:textId="226B12F9" w:rsidR="00D74505" w:rsidRPr="00D74505" w:rsidRDefault="002F407C" w:rsidP="00EC107C">
      <w:pPr>
        <w:pStyle w:val="NewsletterBody"/>
        <w:ind w:firstLine="720"/>
      </w:pPr>
      <w:r>
        <w:t>There are several internet sites created by the developer for marketing pu</w:t>
      </w:r>
      <w:r w:rsidR="009B1E87">
        <w:t>rpose only; however t</w:t>
      </w:r>
      <w:r w:rsidR="00387BBE">
        <w:t>he new site is designed with you</w:t>
      </w:r>
      <w:r w:rsidR="009B1E87">
        <w:t>,</w:t>
      </w:r>
      <w:r w:rsidR="00387BBE">
        <w:t xml:space="preserve"> the owner in mind. It describes who we are, where were located, contains some of our past News-Letters, Minutes</w:t>
      </w:r>
      <w:r w:rsidR="008733D1">
        <w:t>, Bylaws and Declarations</w:t>
      </w:r>
      <w:r w:rsidR="00387BBE">
        <w:t xml:space="preserve"> etc. </w:t>
      </w:r>
      <w:r w:rsidR="00AB5079">
        <w:t>It will be</w:t>
      </w:r>
      <w:r w:rsidR="005D189B">
        <w:t xml:space="preserve">come our new electronic </w:t>
      </w:r>
      <w:r w:rsidR="00AB5079">
        <w:t>historical record</w:t>
      </w:r>
      <w:r w:rsidR="005D189B">
        <w:t xml:space="preserve"> keeping system. </w:t>
      </w:r>
      <w:r w:rsidR="00387BBE">
        <w:t xml:space="preserve">If you couldn’t make the </w:t>
      </w:r>
      <w:r w:rsidR="00AB5079">
        <w:t xml:space="preserve">last </w:t>
      </w:r>
      <w:r w:rsidR="00387BBE">
        <w:t xml:space="preserve">annual </w:t>
      </w:r>
      <w:r w:rsidR="00387BBE">
        <w:lastRenderedPageBreak/>
        <w:t>meeting</w:t>
      </w:r>
      <w:r w:rsidR="009B1E87">
        <w:t xml:space="preserve"> for some reason, well</w:t>
      </w:r>
      <w:r w:rsidR="005D189B">
        <w:t>,</w:t>
      </w:r>
      <w:r w:rsidR="009B1E87">
        <w:t xml:space="preserve"> instead of asking y</w:t>
      </w:r>
      <w:r w:rsidR="00387BBE">
        <w:t>our neighbor for second-hand information</w:t>
      </w:r>
      <w:r w:rsidR="00EC107C">
        <w:t>,</w:t>
      </w:r>
      <w:r w:rsidR="00387BBE">
        <w:t xml:space="preserve"> just go t</w:t>
      </w:r>
      <w:r w:rsidR="00AB5079">
        <w:t xml:space="preserve">he site and open the Minutes. </w:t>
      </w:r>
      <w:r w:rsidR="00387BBE">
        <w:t xml:space="preserve">One </w:t>
      </w:r>
      <w:r w:rsidR="00EC107C">
        <w:t>caveat</w:t>
      </w:r>
      <w:r w:rsidR="00387BBE">
        <w:t xml:space="preserve"> is that</w:t>
      </w:r>
      <w:r w:rsidR="009B1E87">
        <w:t>,</w:t>
      </w:r>
      <w:r w:rsidR="00387BBE">
        <w:t xml:space="preserve"> it is a work in progress</w:t>
      </w:r>
      <w:r w:rsidR="009B1E87">
        <w:t>,</w:t>
      </w:r>
      <w:r w:rsidR="00387BBE">
        <w:t xml:space="preserve"> so</w:t>
      </w:r>
      <w:r w:rsidR="009B1E87">
        <w:t>,</w:t>
      </w:r>
      <w:r w:rsidR="00387BBE">
        <w:t xml:space="preserve"> if you see something that is incorrect or </w:t>
      </w:r>
      <w:r w:rsidR="009B1E87">
        <w:t xml:space="preserve">think of </w:t>
      </w:r>
      <w:r w:rsidR="00387BBE">
        <w:t>a way to m</w:t>
      </w:r>
      <w:r w:rsidR="00D74505">
        <w:t xml:space="preserve">ake it </w:t>
      </w:r>
      <w:r w:rsidR="00387BBE">
        <w:t>be</w:t>
      </w:r>
      <w:r w:rsidR="00D74505">
        <w:t>tter</w:t>
      </w:r>
      <w:r w:rsidR="009B1E87">
        <w:t>,</w:t>
      </w:r>
      <w:r w:rsidR="00D74505">
        <w:t xml:space="preserve"> then use the </w:t>
      </w:r>
      <w:r w:rsidR="00D74505" w:rsidRPr="00EC107C">
        <w:rPr>
          <w:b/>
          <w:i/>
          <w:sz w:val="24"/>
        </w:rPr>
        <w:t>Contact Us</w:t>
      </w:r>
      <w:r w:rsidR="00D74505">
        <w:rPr>
          <w:b/>
          <w:i/>
        </w:rPr>
        <w:t xml:space="preserve"> </w:t>
      </w:r>
      <w:r w:rsidR="00D74505">
        <w:t xml:space="preserve">page which can be used not only for the internet site but any other questions you </w:t>
      </w:r>
      <w:r w:rsidR="00EC107C">
        <w:t xml:space="preserve">might </w:t>
      </w:r>
      <w:r w:rsidR="00D74505">
        <w:t xml:space="preserve">have about your HOA. </w:t>
      </w:r>
    </w:p>
    <w:p w14:paraId="058D02A7" w14:textId="71A3D94A" w:rsidR="003E4E75" w:rsidRDefault="00D74505" w:rsidP="00BC0DBD">
      <w:pPr>
        <w:pStyle w:val="NewsletterBody"/>
      </w:pPr>
      <w:r>
        <w:rPr>
          <w:noProof/>
        </w:rPr>
        <w:drawing>
          <wp:inline distT="0" distB="0" distL="0" distR="0" wp14:anchorId="0D4A6F5B" wp14:editId="405A53C8">
            <wp:extent cx="2754337" cy="2571597"/>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2963" cy="2570314"/>
                    </a:xfrm>
                    <a:prstGeom prst="rect">
                      <a:avLst/>
                    </a:prstGeom>
                  </pic:spPr>
                </pic:pic>
              </a:graphicData>
            </a:graphic>
          </wp:inline>
        </w:drawing>
      </w:r>
    </w:p>
    <w:p w14:paraId="42AF3F4F" w14:textId="05CA1EA9" w:rsidR="003E4E75" w:rsidRDefault="003E4E75" w:rsidP="00BC0DBD">
      <w:pPr>
        <w:pStyle w:val="NewsletterBody"/>
      </w:pPr>
    </w:p>
    <w:p w14:paraId="0FA841A4" w14:textId="0733BA13" w:rsidR="005D189B" w:rsidRDefault="00EC107C" w:rsidP="008457A9">
      <w:pPr>
        <w:pStyle w:val="NewsletterBody"/>
      </w:pPr>
      <w:r>
        <w:t>The HOA B</w:t>
      </w:r>
      <w:r w:rsidR="00F92CEA">
        <w:t xml:space="preserve">oard </w:t>
      </w:r>
      <w:r w:rsidR="008457A9">
        <w:t xml:space="preserve">is </w:t>
      </w:r>
      <w:r w:rsidR="00BC0DBD">
        <w:t xml:space="preserve">interested in hearing what you have to say to help make the community a </w:t>
      </w:r>
      <w:r w:rsidR="005D189B">
        <w:t xml:space="preserve">premier and </w:t>
      </w:r>
      <w:r w:rsidR="008457A9">
        <w:t>safe</w:t>
      </w:r>
      <w:r w:rsidR="00BC0DBD">
        <w:t xml:space="preserve"> community</w:t>
      </w:r>
      <w:r w:rsidR="008457A9">
        <w:t xml:space="preserve">. </w:t>
      </w:r>
    </w:p>
    <w:p w14:paraId="02473E3F" w14:textId="5B4AB663" w:rsidR="005D189B" w:rsidRDefault="005008B0" w:rsidP="008457A9">
      <w:pPr>
        <w:pStyle w:val="NewsletterBody"/>
      </w:pPr>
      <w:r>
        <w:t xml:space="preserve">In regards to safety, with </w:t>
      </w:r>
      <w:r w:rsidR="005D189B">
        <w:t>the recent thefts in our community the HOA Board is reviewing possible replacements to the gate system. Until that is accomplished be mindful that while we live in a gated community</w:t>
      </w:r>
      <w:r w:rsidR="00993CE1">
        <w:t>,</w:t>
      </w:r>
      <w:r w:rsidR="005D189B">
        <w:t xml:space="preserve"> a determined thief won’t always use the</w:t>
      </w:r>
      <w:r w:rsidR="007E352D">
        <w:t xml:space="preserve"> road </w:t>
      </w:r>
      <w:r w:rsidR="007E352D">
        <w:lastRenderedPageBreak/>
        <w:t>to access your property. Keep your garage</w:t>
      </w:r>
      <w:r>
        <w:t>/building</w:t>
      </w:r>
      <w:r w:rsidR="007E352D">
        <w:t xml:space="preserve"> doors down, check your security lights, cameras etc. to ensure they are working properly and above all </w:t>
      </w:r>
      <w:r w:rsidR="007E352D" w:rsidRPr="007E352D">
        <w:rPr>
          <w:u w:val="single"/>
        </w:rPr>
        <w:t>if</w:t>
      </w:r>
      <w:r w:rsidR="007E352D" w:rsidRPr="007E352D">
        <w:t xml:space="preserve"> </w:t>
      </w:r>
      <w:r w:rsidR="007E352D">
        <w:t xml:space="preserve">you have </w:t>
      </w:r>
      <w:r w:rsidR="007E352D" w:rsidRPr="007E352D">
        <w:rPr>
          <w:b/>
        </w:rPr>
        <w:t xml:space="preserve">anything </w:t>
      </w:r>
      <w:r w:rsidR="007E352D">
        <w:t xml:space="preserve">stolen, report it to the Ellis County Sherriff’s Dept. or Texas Highway Patrol. </w:t>
      </w:r>
      <w:r w:rsidR="002E1145">
        <w:t>(S</w:t>
      </w:r>
      <w:r>
        <w:t xml:space="preserve">ee </w:t>
      </w:r>
      <w:r w:rsidR="00FE488C" w:rsidRPr="002E1145">
        <w:rPr>
          <w:b/>
          <w:color w:val="CC9900" w:themeColor="accent5"/>
        </w:rPr>
        <w:t>HANDY HOA</w:t>
      </w:r>
      <w:r w:rsidR="00FE488C" w:rsidRPr="002E1145">
        <w:rPr>
          <w:color w:val="CC9900" w:themeColor="accent5"/>
        </w:rPr>
        <w:t xml:space="preserve"> </w:t>
      </w:r>
      <w:r w:rsidR="00FE488C" w:rsidRPr="002E1145">
        <w:rPr>
          <w:b/>
          <w:color w:val="CC9900" w:themeColor="accent5"/>
        </w:rPr>
        <w:t>LINKS</w:t>
      </w:r>
      <w:r w:rsidR="00FE488C">
        <w:t xml:space="preserve"> on the new web-site) </w:t>
      </w:r>
      <w:r w:rsidR="007E352D">
        <w:t>Your HOA Board has made contact seeking extra patrol</w:t>
      </w:r>
      <w:r w:rsidR="005903D1">
        <w:t xml:space="preserve"> for our area</w:t>
      </w:r>
      <w:r w:rsidR="007E352D">
        <w:t xml:space="preserve"> but since most of the thefts were</w:t>
      </w:r>
      <w:r w:rsidR="007E352D" w:rsidRPr="005903D1">
        <w:rPr>
          <w:u w:val="single"/>
        </w:rPr>
        <w:t xml:space="preserve"> not </w:t>
      </w:r>
      <w:r w:rsidR="007E352D">
        <w:t xml:space="preserve">reported they </w:t>
      </w:r>
      <w:r w:rsidR="005903D1">
        <w:t>(Ellis County Sherriff’s Dept.) doesn’t</w:t>
      </w:r>
      <w:r w:rsidR="007E352D">
        <w:t xml:space="preserve"> see this as a neighborhood that warrants extra patrol, not to mention that there are only a few Sheriff Officers for</w:t>
      </w:r>
      <w:r w:rsidR="005903D1">
        <w:t xml:space="preserve"> the entire</w:t>
      </w:r>
      <w:r w:rsidR="007E352D">
        <w:t xml:space="preserve"> County.  </w:t>
      </w:r>
    </w:p>
    <w:p w14:paraId="0AEAF0D1" w14:textId="3215742C" w:rsidR="001A1056" w:rsidRDefault="001A1056" w:rsidP="001A1056">
      <w:pPr>
        <w:pStyle w:val="NewsletterBody"/>
      </w:pPr>
      <w:r>
        <w:t xml:space="preserve">As of </w:t>
      </w:r>
      <w:r w:rsidR="00993CE1">
        <w:t>November 7th</w:t>
      </w:r>
      <w:bookmarkStart w:id="0" w:name="_GoBack"/>
      <w:bookmarkEnd w:id="0"/>
      <w:r>
        <w:t xml:space="preserve"> 2018 there are </w:t>
      </w:r>
      <w:r w:rsidRPr="00EC107C">
        <w:rPr>
          <w:b/>
          <w:u w:val="single"/>
        </w:rPr>
        <w:t>no</w:t>
      </w:r>
      <w:r w:rsidRPr="002E1145">
        <w:rPr>
          <w:b/>
        </w:rPr>
        <w:t xml:space="preserve"> </w:t>
      </w:r>
      <w:r>
        <w:t xml:space="preserve">remaining lots to be sold! All 58 lots are now </w:t>
      </w:r>
      <w:r w:rsidR="0057407F">
        <w:t xml:space="preserve">individually </w:t>
      </w:r>
      <w:r>
        <w:t xml:space="preserve">owned and folks are building </w:t>
      </w:r>
      <w:r w:rsidR="0057407F">
        <w:t>&amp;</w:t>
      </w:r>
      <w:r>
        <w:t xml:space="preserve"> moving in as you read this letter. With that update the only remaining </w:t>
      </w:r>
      <w:r w:rsidR="0046555D">
        <w:t xml:space="preserve">land </w:t>
      </w:r>
      <w:r>
        <w:t xml:space="preserve">advertisement </w:t>
      </w:r>
      <w:r w:rsidR="0046555D">
        <w:t xml:space="preserve">sign was updated to reduce traffic flow </w:t>
      </w:r>
      <w:r w:rsidR="0057407F">
        <w:t xml:space="preserve">in our neighborhood </w:t>
      </w:r>
      <w:r w:rsidR="0046555D">
        <w:t xml:space="preserve">from folks who </w:t>
      </w:r>
      <w:r w:rsidR="002E1145">
        <w:t xml:space="preserve">“may” have </w:t>
      </w:r>
      <w:r w:rsidR="0046555D">
        <w:t>want</w:t>
      </w:r>
      <w:r w:rsidR="002E1145">
        <w:t>ed</w:t>
      </w:r>
      <w:r w:rsidR="0046555D">
        <w:t xml:space="preserve"> to purchase </w:t>
      </w:r>
      <w:r w:rsidR="002E1145">
        <w:t>acreage.</w:t>
      </w:r>
    </w:p>
    <w:p w14:paraId="3873FED3" w14:textId="05F09173" w:rsidR="0046555D" w:rsidRPr="00C66DAD" w:rsidRDefault="0046555D" w:rsidP="00C66DAD">
      <w:pPr>
        <w:pStyle w:val="NewsletterBody"/>
        <w:jc w:val="center"/>
        <w:rPr>
          <w:b/>
          <w:sz w:val="32"/>
          <w:szCs w:val="32"/>
        </w:rPr>
      </w:pPr>
      <w:r w:rsidRPr="00C66DAD">
        <w:rPr>
          <w:b/>
          <w:sz w:val="32"/>
          <w:szCs w:val="32"/>
        </w:rPr>
        <w:t>Before and After:</w:t>
      </w:r>
    </w:p>
    <w:p w14:paraId="50FDEDBB" w14:textId="2B961C61" w:rsidR="001A1056" w:rsidRDefault="0046555D" w:rsidP="008457A9">
      <w:pPr>
        <w:pStyle w:val="NewsletterBody"/>
      </w:pPr>
      <w:r>
        <w:rPr>
          <w:noProof/>
        </w:rPr>
        <w:drawing>
          <wp:inline distT="0" distB="0" distL="0" distR="0" wp14:anchorId="365CEA83" wp14:editId="6856FF79">
            <wp:extent cx="1254020" cy="1244600"/>
            <wp:effectExtent l="0" t="0" r="3810" b="0"/>
            <wp:docPr id="10" name="Picture 10" descr="C:\Users\Tony &amp; Sharon\Desktop\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 &amp; Sharon\Desktop\IMG_4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0539" cy="1251070"/>
                    </a:xfrm>
                    <a:prstGeom prst="rect">
                      <a:avLst/>
                    </a:prstGeom>
                    <a:noFill/>
                    <a:ln>
                      <a:noFill/>
                    </a:ln>
                  </pic:spPr>
                </pic:pic>
              </a:graphicData>
            </a:graphic>
          </wp:inline>
        </w:drawing>
      </w:r>
      <w:r w:rsidRPr="0046555D">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00C66DAD">
        <w:rPr>
          <w:rFonts w:ascii="Times New Roman" w:eastAsia="Times New Roman" w:hAnsi="Times New Roman"/>
          <w:noProof/>
          <w:w w:val="0"/>
          <w:sz w:val="0"/>
          <w:szCs w:val="0"/>
          <w:u w:color="000000"/>
          <w:bdr w:val="none" w:sz="0" w:space="0" w:color="000000"/>
          <w:shd w:val="clear" w:color="000000" w:fill="000000"/>
        </w:rPr>
        <w:drawing>
          <wp:inline distT="0" distB="0" distL="0" distR="0" wp14:anchorId="36775D83" wp14:editId="4888FA04">
            <wp:extent cx="1600200" cy="1200820"/>
            <wp:effectExtent l="0" t="0" r="0" b="0"/>
            <wp:docPr id="17" name="Picture 17" descr="C:\Users\Tony &amp; Sharon\Desktop\IMG_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 &amp; Sharon\Desktop\IMG_41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8628" cy="1199640"/>
                    </a:xfrm>
                    <a:prstGeom prst="rect">
                      <a:avLst/>
                    </a:prstGeom>
                    <a:noFill/>
                    <a:ln>
                      <a:noFill/>
                    </a:ln>
                  </pic:spPr>
                </pic:pic>
              </a:graphicData>
            </a:graphic>
          </wp:inline>
        </w:drawing>
      </w:r>
    </w:p>
    <w:p w14:paraId="38960224" w14:textId="77777777" w:rsidR="001A1056" w:rsidRDefault="001A1056" w:rsidP="008457A9">
      <w:pPr>
        <w:pStyle w:val="NewsletterBody"/>
      </w:pPr>
    </w:p>
    <w:p w14:paraId="441EC80E" w14:textId="266E9EE2" w:rsidR="00F92CEA" w:rsidRDefault="0057407F" w:rsidP="008457A9">
      <w:pPr>
        <w:pStyle w:val="NewsletterBody"/>
      </w:pPr>
      <w:r>
        <w:t xml:space="preserve">Making a </w:t>
      </w:r>
      <w:r w:rsidR="00F92CEA">
        <w:t xml:space="preserve">community great </w:t>
      </w:r>
      <w:r w:rsidR="00636322">
        <w:t>take</w:t>
      </w:r>
      <w:r w:rsidR="00603FD4">
        <w:t>s</w:t>
      </w:r>
      <w:r w:rsidR="00636322">
        <w:t xml:space="preserve"> more </w:t>
      </w:r>
      <w:r w:rsidR="00F92CEA">
        <w:t xml:space="preserve">than talk, it takes people who do! </w:t>
      </w:r>
    </w:p>
    <w:p w14:paraId="616B8631" w14:textId="143C935C" w:rsidR="0057407F" w:rsidRDefault="0010013C" w:rsidP="0057407F">
      <w:pPr>
        <w:pStyle w:val="NewsletterBody"/>
      </w:pPr>
      <w:r>
        <w:t xml:space="preserve">Most of </w:t>
      </w:r>
      <w:r w:rsidR="00603FD4">
        <w:t xml:space="preserve">us </w:t>
      </w:r>
      <w:r>
        <w:t xml:space="preserve">have </w:t>
      </w:r>
      <w:r w:rsidR="00D42A5B">
        <w:t xml:space="preserve">heard </w:t>
      </w:r>
      <w:r>
        <w:t xml:space="preserve">that </w:t>
      </w:r>
      <w:r w:rsidR="00D42A5B">
        <w:t xml:space="preserve">in </w:t>
      </w:r>
      <w:r>
        <w:t>a typical church</w:t>
      </w:r>
      <w:r w:rsidR="00D42A5B">
        <w:t xml:space="preserve"> 10% of the people </w:t>
      </w:r>
      <w:r w:rsidR="00425E32">
        <w:t>does 90% of the work</w:t>
      </w:r>
      <w:r w:rsidR="00D42A5B">
        <w:t xml:space="preserve">. </w:t>
      </w:r>
      <w:r w:rsidR="008D35A0">
        <w:t xml:space="preserve">That </w:t>
      </w:r>
      <w:r w:rsidR="00C66DAD">
        <w:t xml:space="preserve">shameful </w:t>
      </w:r>
      <w:r w:rsidR="008D35A0">
        <w:t xml:space="preserve">percentage is </w:t>
      </w:r>
      <w:r w:rsidR="00D42A5B">
        <w:t>dropping</w:t>
      </w:r>
      <w:r w:rsidR="008D35A0">
        <w:t xml:space="preserve"> </w:t>
      </w:r>
      <w:r w:rsidR="00D42A5B">
        <w:t xml:space="preserve">as </w:t>
      </w:r>
      <w:r w:rsidR="00636322">
        <w:t>we s</w:t>
      </w:r>
      <w:r w:rsidR="00D42A5B">
        <w:t>ee less volunteering</w:t>
      </w:r>
      <w:r w:rsidR="00636322">
        <w:t>,</w:t>
      </w:r>
      <w:r w:rsidR="00D42A5B">
        <w:t xml:space="preserve"> which leads to greater </w:t>
      </w:r>
      <w:r w:rsidR="0057407F">
        <w:t xml:space="preserve">operating </w:t>
      </w:r>
      <w:r w:rsidR="00D42A5B">
        <w:t>cost</w:t>
      </w:r>
      <w:r w:rsidR="0057407F">
        <w:t xml:space="preserve"> and often a</w:t>
      </w:r>
      <w:r w:rsidR="00425E32">
        <w:t>t a</w:t>
      </w:r>
      <w:r w:rsidR="0057407F">
        <w:t xml:space="preserve"> lesser quality</w:t>
      </w:r>
      <w:r>
        <w:t xml:space="preserve"> because pride has been replaced with a dollar</w:t>
      </w:r>
      <w:r w:rsidR="00D42A5B">
        <w:t xml:space="preserve">. </w:t>
      </w:r>
      <w:r w:rsidR="0057407F">
        <w:t>V</w:t>
      </w:r>
      <w:r w:rsidR="008D35A0">
        <w:t>olunteers</w:t>
      </w:r>
      <w:r w:rsidR="00D42A5B">
        <w:t xml:space="preserve"> </w:t>
      </w:r>
      <w:r w:rsidR="0057407F">
        <w:t xml:space="preserve">who once </w:t>
      </w:r>
      <w:r w:rsidR="00D42A5B">
        <w:t>clean</w:t>
      </w:r>
      <w:r w:rsidR="008D35A0">
        <w:t xml:space="preserve">ed the church, </w:t>
      </w:r>
      <w:r w:rsidR="00D42A5B">
        <w:t>mow</w:t>
      </w:r>
      <w:r w:rsidR="008D35A0">
        <w:t>ed</w:t>
      </w:r>
      <w:r w:rsidR="00D42A5B">
        <w:t xml:space="preserve"> </w:t>
      </w:r>
      <w:r w:rsidR="008D35A0">
        <w:t>its</w:t>
      </w:r>
      <w:r w:rsidR="00D42A5B">
        <w:t xml:space="preserve"> lawn and </w:t>
      </w:r>
      <w:r w:rsidR="008D35A0">
        <w:t xml:space="preserve">took </w:t>
      </w:r>
      <w:r w:rsidR="00D42A5B">
        <w:t>care of everyday maintenance</w:t>
      </w:r>
      <w:r w:rsidR="0057407F">
        <w:t xml:space="preserve"> are gone</w:t>
      </w:r>
      <w:r w:rsidR="0031354A">
        <w:t>,</w:t>
      </w:r>
      <w:r w:rsidR="0057407F">
        <w:t xml:space="preserve"> leaving </w:t>
      </w:r>
      <w:r w:rsidR="008D35A0">
        <w:t xml:space="preserve">a void that </w:t>
      </w:r>
      <w:r>
        <w:t xml:space="preserve">has </w:t>
      </w:r>
      <w:r w:rsidR="008D35A0">
        <w:t xml:space="preserve">forced </w:t>
      </w:r>
      <w:r>
        <w:t xml:space="preserve">most </w:t>
      </w:r>
      <w:r w:rsidR="0057407F">
        <w:t xml:space="preserve">churches </w:t>
      </w:r>
      <w:r w:rsidR="008D35A0">
        <w:t xml:space="preserve">to hire out those efforts, thus </w:t>
      </w:r>
      <w:r w:rsidR="0057407F">
        <w:t xml:space="preserve">increasing </w:t>
      </w:r>
      <w:r w:rsidR="008D35A0">
        <w:t xml:space="preserve">the cost of </w:t>
      </w:r>
      <w:r w:rsidR="00D93F97">
        <w:t>“</w:t>
      </w:r>
      <w:r w:rsidR="008D35A0">
        <w:t>running the church</w:t>
      </w:r>
      <w:r w:rsidR="00D93F97">
        <w:t>”</w:t>
      </w:r>
      <w:r w:rsidR="008D35A0">
        <w:t xml:space="preserve">. </w:t>
      </w:r>
      <w:r w:rsidR="0057407F">
        <w:t xml:space="preserve">There are obvious </w:t>
      </w:r>
      <w:r w:rsidR="005903D1">
        <w:t xml:space="preserve">differences </w:t>
      </w:r>
      <w:r w:rsidR="00C66DAD">
        <w:t xml:space="preserve">of running a church vs. an HOA </w:t>
      </w:r>
      <w:r w:rsidR="005903D1">
        <w:t>but</w:t>
      </w:r>
      <w:r w:rsidR="0057407F">
        <w:t xml:space="preserve"> in the area of volunteering vs. cost it’s the same analogy.</w:t>
      </w:r>
    </w:p>
    <w:p w14:paraId="32107513" w14:textId="78E231E7" w:rsidR="00D42A5B" w:rsidRDefault="0057407F" w:rsidP="0057407F">
      <w:pPr>
        <w:pStyle w:val="NewsletterBody"/>
      </w:pPr>
      <w:r>
        <w:t xml:space="preserve"> </w:t>
      </w:r>
      <w:r w:rsidR="00D93F97">
        <w:t xml:space="preserve"> </w:t>
      </w:r>
      <w:r>
        <w:t xml:space="preserve">   </w:t>
      </w:r>
      <w:r w:rsidR="00F92CEA">
        <w:t xml:space="preserve">We recognize that most of our </w:t>
      </w:r>
      <w:r w:rsidR="00C66DAD">
        <w:t xml:space="preserve">owners are </w:t>
      </w:r>
      <w:r w:rsidR="00F92CEA">
        <w:t xml:space="preserve">employed which consumes a significant portion of </w:t>
      </w:r>
      <w:r w:rsidR="00C66DAD">
        <w:t>y</w:t>
      </w:r>
      <w:r>
        <w:t xml:space="preserve">our </w:t>
      </w:r>
      <w:r w:rsidR="00C66DAD">
        <w:t xml:space="preserve">day </w:t>
      </w:r>
      <w:r w:rsidR="00D93F97">
        <w:t>but</w:t>
      </w:r>
      <w:r w:rsidR="00C66DAD">
        <w:t>,</w:t>
      </w:r>
      <w:r w:rsidR="00D93F97">
        <w:t xml:space="preserve"> like the church, each one of us </w:t>
      </w:r>
      <w:r w:rsidR="002E1145">
        <w:t xml:space="preserve">already </w:t>
      </w:r>
      <w:r w:rsidR="00D93F97">
        <w:t xml:space="preserve">have </w:t>
      </w:r>
      <w:r w:rsidR="005903D1">
        <w:t xml:space="preserve">a </w:t>
      </w:r>
      <w:r w:rsidR="002E1145">
        <w:t xml:space="preserve">significant </w:t>
      </w:r>
      <w:r w:rsidR="005903D1">
        <w:t xml:space="preserve">vested </w:t>
      </w:r>
      <w:r w:rsidR="00D93F97">
        <w:t>interest</w:t>
      </w:r>
      <w:r w:rsidR="005903D1">
        <w:t xml:space="preserve"> here at Shiloh </w:t>
      </w:r>
      <w:r w:rsidR="00C66DAD">
        <w:t xml:space="preserve">Downs </w:t>
      </w:r>
      <w:r w:rsidR="005903D1">
        <w:t xml:space="preserve">with unique </w:t>
      </w:r>
      <w:r w:rsidR="00D93F97">
        <w:t xml:space="preserve">skills </w:t>
      </w:r>
      <w:r w:rsidR="00D93F97">
        <w:lastRenderedPageBreak/>
        <w:t>and talents that c</w:t>
      </w:r>
      <w:r>
        <w:t xml:space="preserve">an </w:t>
      </w:r>
      <w:r w:rsidR="00D93F97">
        <w:t xml:space="preserve">enrich </w:t>
      </w:r>
      <w:r w:rsidR="0031354A">
        <w:t>y</w:t>
      </w:r>
      <w:r w:rsidR="00D93F97">
        <w:t>our community</w:t>
      </w:r>
      <w:r>
        <w:t xml:space="preserve"> if</w:t>
      </w:r>
      <w:r w:rsidR="0010013C">
        <w:t>,</w:t>
      </w:r>
      <w:r>
        <w:t xml:space="preserve"> we will just give a little of our time/</w:t>
      </w:r>
      <w:r w:rsidR="0010013C">
        <w:t>energy</w:t>
      </w:r>
      <w:r>
        <w:t xml:space="preserve"> away</w:t>
      </w:r>
      <w:r w:rsidR="00D93F97">
        <w:t xml:space="preserve">. We </w:t>
      </w:r>
      <w:r w:rsidR="00D93F97" w:rsidRPr="0084128B">
        <w:rPr>
          <w:u w:val="single"/>
        </w:rPr>
        <w:t>are</w:t>
      </w:r>
      <w:r w:rsidR="00D93F97">
        <w:t xml:space="preserve"> better when we team-up together. </w:t>
      </w:r>
      <w:r w:rsidR="00D93F97" w:rsidRPr="00D93F97">
        <w:rPr>
          <w:b/>
        </w:rPr>
        <w:t>You can make a difference</w:t>
      </w:r>
      <w:r w:rsidR="00D93F97">
        <w:t xml:space="preserve">, and that’s not a cliché, it’s the truth. Please consider </w:t>
      </w:r>
      <w:r w:rsidR="00966CB2">
        <w:t xml:space="preserve">one of </w:t>
      </w:r>
      <w:r w:rsidR="005903D1">
        <w:t xml:space="preserve">our current positions and how </w:t>
      </w:r>
      <w:r w:rsidR="0010013C">
        <w:t>you</w:t>
      </w:r>
      <w:r w:rsidR="005903D1">
        <w:t xml:space="preserve"> could serve in the following areas</w:t>
      </w:r>
      <w:r w:rsidR="00D93F97">
        <w:t>:</w:t>
      </w:r>
      <w:r w:rsidR="0010013C">
        <w:t xml:space="preserve"> </w:t>
      </w:r>
    </w:p>
    <w:p w14:paraId="2E10D701" w14:textId="051A2E20" w:rsidR="00966CB2" w:rsidRDefault="00C66DAD" w:rsidP="00966CB2">
      <w:pPr>
        <w:pStyle w:val="NewsletterBody"/>
        <w:numPr>
          <w:ilvl w:val="0"/>
          <w:numId w:val="1"/>
        </w:numPr>
      </w:pPr>
      <w:r>
        <w:t>Vice-President</w:t>
      </w:r>
    </w:p>
    <w:p w14:paraId="3E99ECE3" w14:textId="6BA904E1" w:rsidR="00FE780C" w:rsidRDefault="00FE780C" w:rsidP="00966CB2">
      <w:pPr>
        <w:pStyle w:val="NewsletterBody"/>
        <w:numPr>
          <w:ilvl w:val="0"/>
          <w:numId w:val="1"/>
        </w:numPr>
      </w:pPr>
      <w:r>
        <w:t>Safety Committee (not to be confused with law enforcement).</w:t>
      </w:r>
    </w:p>
    <w:p w14:paraId="6B0A60DE" w14:textId="04D054FA" w:rsidR="00C66DAD" w:rsidRDefault="00966CB2" w:rsidP="00966CB2">
      <w:pPr>
        <w:pStyle w:val="NewsletterBody"/>
        <w:numPr>
          <w:ilvl w:val="0"/>
          <w:numId w:val="1"/>
        </w:numPr>
      </w:pPr>
      <w:r>
        <w:t xml:space="preserve">Architecture Control Committee </w:t>
      </w:r>
    </w:p>
    <w:p w14:paraId="2B72E5AB" w14:textId="77B39BB2" w:rsidR="00966CB2" w:rsidRDefault="00966CB2" w:rsidP="00966CB2">
      <w:pPr>
        <w:pStyle w:val="NewsletterBody"/>
        <w:numPr>
          <w:ilvl w:val="0"/>
          <w:numId w:val="1"/>
        </w:numPr>
      </w:pPr>
      <w:r>
        <w:t>Landscape Committee</w:t>
      </w:r>
    </w:p>
    <w:p w14:paraId="71E19F92" w14:textId="170BFFF7" w:rsidR="00966CB2" w:rsidRDefault="00966CB2" w:rsidP="00966CB2">
      <w:pPr>
        <w:pStyle w:val="NewsletterBody"/>
        <w:numPr>
          <w:ilvl w:val="0"/>
          <w:numId w:val="1"/>
        </w:numPr>
      </w:pPr>
      <w:r>
        <w:t>Social Committee</w:t>
      </w:r>
    </w:p>
    <w:p w14:paraId="4068FF03" w14:textId="7EDBCA51" w:rsidR="00966CB2" w:rsidRDefault="00966CB2" w:rsidP="00966CB2">
      <w:pPr>
        <w:pStyle w:val="NewsletterBody"/>
        <w:numPr>
          <w:ilvl w:val="0"/>
          <w:numId w:val="1"/>
        </w:numPr>
      </w:pPr>
      <w:r>
        <w:t xml:space="preserve">Communications Committee </w:t>
      </w:r>
    </w:p>
    <w:p w14:paraId="047D13A0" w14:textId="72EDFB33" w:rsidR="00EC107C" w:rsidRDefault="00966CB2" w:rsidP="00BC0DBD">
      <w:pPr>
        <w:pStyle w:val="NewsletterBody"/>
      </w:pPr>
      <w:r>
        <w:t>Regardless if you can</w:t>
      </w:r>
      <w:r w:rsidR="00425E32">
        <w:t xml:space="preserve"> or cannot</w:t>
      </w:r>
      <w:r>
        <w:t xml:space="preserve"> serve</w:t>
      </w:r>
      <w:r w:rsidR="00063E39">
        <w:t>,</w:t>
      </w:r>
      <w:r>
        <w:t xml:space="preserve"> please c</w:t>
      </w:r>
      <w:r w:rsidR="00BC0DBD">
        <w:t>ontinue to send us your suggestions for</w:t>
      </w:r>
      <w:r w:rsidR="006334CA">
        <w:t xml:space="preserve"> review.</w:t>
      </w:r>
    </w:p>
    <w:p w14:paraId="19CAA97B" w14:textId="26A8F27E" w:rsidR="006334CA" w:rsidRDefault="00294772" w:rsidP="00BC0DBD">
      <w:pPr>
        <w:pStyle w:val="NewsletterBody"/>
      </w:pPr>
      <w:r>
        <w:t>All</w:t>
      </w:r>
      <w:r w:rsidR="00B16CD6">
        <w:t xml:space="preserve"> </w:t>
      </w:r>
      <w:r w:rsidR="00BC0DBD">
        <w:t>suggestion</w:t>
      </w:r>
      <w:r>
        <w:t>s</w:t>
      </w:r>
      <w:r w:rsidR="00BC0DBD">
        <w:t>/recommendation</w:t>
      </w:r>
      <w:r>
        <w:t>s</w:t>
      </w:r>
      <w:r w:rsidR="00BC0DBD">
        <w:t xml:space="preserve"> will be evaluated</w:t>
      </w:r>
      <w:r w:rsidR="00E81A8F">
        <w:t xml:space="preserve"> to determine</w:t>
      </w:r>
      <w:r w:rsidR="00BC0DBD">
        <w:t xml:space="preserve"> if it is something that </w:t>
      </w:r>
      <w:r w:rsidR="00E81A8F">
        <w:t>can be implemented.  Please note</w:t>
      </w:r>
      <w:r w:rsidR="00BC0DBD">
        <w:t xml:space="preserve"> that we cannot implement EVERY suggestion</w:t>
      </w:r>
      <w:r w:rsidR="00966CB2">
        <w:t xml:space="preserve"> as </w:t>
      </w:r>
      <w:r w:rsidR="00063E39">
        <w:t>w</w:t>
      </w:r>
      <w:r w:rsidR="00966CB2">
        <w:t xml:space="preserve">e are </w:t>
      </w:r>
      <w:r w:rsidR="00063E39">
        <w:t xml:space="preserve">often </w:t>
      </w:r>
      <w:r w:rsidR="00966CB2">
        <w:t>limited by our resources</w:t>
      </w:r>
      <w:r w:rsidR="00BC0DBD">
        <w:t xml:space="preserve"> </w:t>
      </w:r>
      <w:r w:rsidR="00966CB2">
        <w:t>b</w:t>
      </w:r>
      <w:r w:rsidR="00BC0DBD">
        <w:t>ut</w:t>
      </w:r>
      <w:r w:rsidR="00063E39">
        <w:t>,</w:t>
      </w:r>
      <w:r w:rsidR="00BC0DBD">
        <w:t xml:space="preserve"> </w:t>
      </w:r>
      <w:r w:rsidR="00A51C4D">
        <w:t>someone will provide feedback.</w:t>
      </w:r>
    </w:p>
    <w:p w14:paraId="0232B2F8" w14:textId="5EA87798" w:rsidR="00A51C4D" w:rsidRDefault="00A51C4D" w:rsidP="00A51C4D">
      <w:pPr>
        <w:pStyle w:val="NewsletterBody"/>
        <w:jc w:val="left"/>
        <w:rPr>
          <w:b/>
        </w:rPr>
      </w:pPr>
      <w:r>
        <w:rPr>
          <w:b/>
        </w:rPr>
        <w:t>Communication</w:t>
      </w:r>
      <w:r w:rsidRPr="00163B1B">
        <w:rPr>
          <w:b/>
        </w:rPr>
        <w:t>:</w:t>
      </w:r>
      <w:r>
        <w:t xml:space="preserve"> In an effort to use what has become an everyday tool for most of </w:t>
      </w:r>
      <w:r w:rsidR="00BF196A">
        <w:t xml:space="preserve">us, </w:t>
      </w:r>
      <w:r>
        <w:t xml:space="preserve">all future notices will be delivered by email. Please be assured </w:t>
      </w:r>
      <w:r w:rsidR="00425E32">
        <w:t xml:space="preserve">that </w:t>
      </w:r>
      <w:r>
        <w:t>we will be sending all such mailings using the blind delivery option to maintain your email privacy.</w:t>
      </w:r>
      <w:r w:rsidR="00425E32">
        <w:t xml:space="preserve"> In doing so, we reduce our delivery efforts and the </w:t>
      </w:r>
      <w:r>
        <w:t xml:space="preserve">mailing cost. If you feel that you missed something you can always reference: </w:t>
      </w:r>
      <w:hyperlink r:id="rId14" w:history="1">
        <w:r w:rsidRPr="0006218C">
          <w:rPr>
            <w:rStyle w:val="Hyperlink"/>
            <w:b/>
          </w:rPr>
          <w:t>https://www.shiloh-downs-hoa.com</w:t>
        </w:r>
      </w:hyperlink>
    </w:p>
    <w:p w14:paraId="64C28503" w14:textId="67473667" w:rsidR="00425E32" w:rsidRDefault="00A51C4D" w:rsidP="00425E32">
      <w:pPr>
        <w:shd w:val="clear" w:color="auto" w:fill="FFFFFF"/>
        <w:rPr>
          <w:b/>
        </w:rPr>
      </w:pPr>
      <w:r>
        <w:rPr>
          <w:b/>
        </w:rPr>
        <w:t xml:space="preserve">   If you wish to continue receiving your notices by</w:t>
      </w:r>
      <w:r w:rsidR="00425E32">
        <w:rPr>
          <w:b/>
        </w:rPr>
        <w:t xml:space="preserve"> U.S. mail then please write to:</w:t>
      </w:r>
    </w:p>
    <w:p w14:paraId="67313EE8" w14:textId="77777777" w:rsidR="00425E32" w:rsidRDefault="00425E32" w:rsidP="00425E32">
      <w:pPr>
        <w:shd w:val="clear" w:color="auto" w:fill="FFFFFF"/>
        <w:rPr>
          <w:b/>
        </w:rPr>
      </w:pPr>
    </w:p>
    <w:p w14:paraId="2328F89A" w14:textId="1575BAA1" w:rsidR="00425E32" w:rsidRPr="00425E32" w:rsidRDefault="00425E32" w:rsidP="00425E32">
      <w:pPr>
        <w:shd w:val="clear" w:color="auto" w:fill="FFFFFF"/>
        <w:rPr>
          <w:rFonts w:ascii="Bookman Old Style" w:eastAsia="Times New Roman" w:hAnsi="Bookman Old Style"/>
          <w:color w:val="500050"/>
        </w:rPr>
      </w:pPr>
      <w:r w:rsidRPr="00425E32">
        <w:rPr>
          <w:rFonts w:ascii="Bookman Old Style" w:eastAsia="Times New Roman" w:hAnsi="Bookman Old Style"/>
          <w:color w:val="500050"/>
        </w:rPr>
        <w:t>Shiloh Downs HOA</w:t>
      </w:r>
    </w:p>
    <w:p w14:paraId="75D5E616" w14:textId="77777777" w:rsidR="00425E32" w:rsidRPr="00425E32" w:rsidRDefault="00425E32" w:rsidP="00425E32">
      <w:pPr>
        <w:shd w:val="clear" w:color="auto" w:fill="FFFFFF"/>
        <w:rPr>
          <w:rFonts w:ascii="Bookman Old Style" w:eastAsia="Times New Roman" w:hAnsi="Bookman Old Style"/>
          <w:color w:val="500050"/>
        </w:rPr>
      </w:pPr>
      <w:r w:rsidRPr="00425E32">
        <w:rPr>
          <w:rFonts w:ascii="Bookman Old Style" w:eastAsia="Times New Roman" w:hAnsi="Bookman Old Style"/>
          <w:color w:val="500050"/>
        </w:rPr>
        <w:t>P. O. Box 1542</w:t>
      </w:r>
    </w:p>
    <w:p w14:paraId="29E8D866" w14:textId="77777777" w:rsidR="00425E32" w:rsidRPr="00425E32" w:rsidRDefault="00425E32" w:rsidP="00425E32">
      <w:pPr>
        <w:shd w:val="clear" w:color="auto" w:fill="FFFFFF"/>
        <w:rPr>
          <w:rFonts w:ascii="Bookman Old Style" w:eastAsia="Times New Roman" w:hAnsi="Bookman Old Style"/>
          <w:color w:val="500050"/>
        </w:rPr>
      </w:pPr>
      <w:r w:rsidRPr="00425E32">
        <w:rPr>
          <w:rFonts w:ascii="Bookman Old Style" w:eastAsia="Times New Roman" w:hAnsi="Bookman Old Style"/>
          <w:color w:val="500050"/>
        </w:rPr>
        <w:t>Red Oak, TX. 75154</w:t>
      </w:r>
    </w:p>
    <w:p w14:paraId="6E089175" w14:textId="77777777" w:rsidR="00A51C4D" w:rsidRDefault="00A51C4D" w:rsidP="00A51C4D">
      <w:pPr>
        <w:pStyle w:val="NewsletterBody"/>
        <w:jc w:val="left"/>
        <w:rPr>
          <w:b/>
        </w:rPr>
      </w:pPr>
    </w:p>
    <w:p w14:paraId="7B2BCCCC" w14:textId="77777777" w:rsidR="00A51C4D" w:rsidRDefault="00A51C4D" w:rsidP="00BC0DBD">
      <w:pPr>
        <w:pStyle w:val="NewsletterBody"/>
      </w:pPr>
    </w:p>
    <w:p w14:paraId="7260E4A4" w14:textId="77777777" w:rsidR="00A51C4D" w:rsidRDefault="00A51C4D" w:rsidP="00B16CD6">
      <w:pPr>
        <w:pStyle w:val="NewsletterBody"/>
        <w:rPr>
          <w:b/>
        </w:rPr>
      </w:pPr>
    </w:p>
    <w:p w14:paraId="0A305A26" w14:textId="77777777" w:rsidR="00A51C4D" w:rsidRDefault="00A51C4D" w:rsidP="00B16CD6">
      <w:pPr>
        <w:pStyle w:val="NewsletterBody"/>
        <w:rPr>
          <w:b/>
        </w:rPr>
      </w:pPr>
    </w:p>
    <w:p w14:paraId="7BFF0CF0" w14:textId="77777777" w:rsidR="00A51C4D" w:rsidRDefault="00A51C4D" w:rsidP="00B16CD6">
      <w:pPr>
        <w:pStyle w:val="NewsletterBody"/>
        <w:rPr>
          <w:b/>
        </w:rPr>
      </w:pPr>
    </w:p>
    <w:p w14:paraId="02A048AE" w14:textId="77777777" w:rsidR="00A51C4D" w:rsidRDefault="00A51C4D" w:rsidP="00B16CD6">
      <w:pPr>
        <w:pStyle w:val="NewsletterBody"/>
        <w:rPr>
          <w:b/>
        </w:rPr>
      </w:pPr>
    </w:p>
    <w:p w14:paraId="5A10E77E" w14:textId="77777777" w:rsidR="00A51C4D" w:rsidRDefault="00A51C4D" w:rsidP="00B16CD6">
      <w:pPr>
        <w:pStyle w:val="NewsletterBody"/>
        <w:rPr>
          <w:b/>
        </w:rPr>
      </w:pPr>
    </w:p>
    <w:p w14:paraId="558DB407" w14:textId="77777777" w:rsidR="00A51C4D" w:rsidRDefault="00A51C4D" w:rsidP="00B16CD6">
      <w:pPr>
        <w:pStyle w:val="NewsletterBody"/>
        <w:rPr>
          <w:b/>
        </w:rPr>
      </w:pPr>
    </w:p>
    <w:p w14:paraId="38404690" w14:textId="77777777" w:rsidR="00A51C4D" w:rsidRDefault="00A51C4D" w:rsidP="00B16CD6">
      <w:pPr>
        <w:pStyle w:val="NewsletterBody"/>
        <w:rPr>
          <w:b/>
        </w:rPr>
      </w:pPr>
    </w:p>
    <w:p w14:paraId="115A1EB7" w14:textId="77777777" w:rsidR="00A51C4D" w:rsidRPr="005008B0" w:rsidRDefault="008665B3" w:rsidP="005008B0">
      <w:pPr>
        <w:pStyle w:val="NewsletterBody"/>
        <w:rPr>
          <w:sz w:val="24"/>
        </w:rPr>
      </w:pPr>
      <w:r w:rsidRPr="005008B0">
        <w:rPr>
          <w:b/>
          <w:sz w:val="24"/>
        </w:rPr>
        <w:t>FISCAL REVIEW</w:t>
      </w:r>
      <w:r w:rsidR="003D2778" w:rsidRPr="005008B0">
        <w:rPr>
          <w:sz w:val="24"/>
        </w:rPr>
        <w:t xml:space="preserve">: </w:t>
      </w:r>
    </w:p>
    <w:p w14:paraId="01A9380E" w14:textId="4088CDC4" w:rsidR="005008B0" w:rsidRDefault="000E2570" w:rsidP="00B16CD6">
      <w:pPr>
        <w:pStyle w:val="NewsletterBody"/>
      </w:pPr>
      <w:r w:rsidRPr="0023792D">
        <w:rPr>
          <w:b/>
        </w:rPr>
        <w:t>Delinquent Accounts</w:t>
      </w:r>
      <w:r w:rsidRPr="000E2570">
        <w:rPr>
          <w:b/>
        </w:rPr>
        <w:t>:</w:t>
      </w:r>
      <w:r>
        <w:t xml:space="preserve">  As of </w:t>
      </w:r>
      <w:r w:rsidR="00993CE1">
        <w:t>November 7th</w:t>
      </w:r>
      <w:r w:rsidR="00554197">
        <w:t>, 201</w:t>
      </w:r>
      <w:r w:rsidR="001A1056">
        <w:t>8</w:t>
      </w:r>
      <w:r w:rsidR="00554197">
        <w:t xml:space="preserve"> </w:t>
      </w:r>
      <w:r w:rsidR="00F33514">
        <w:t xml:space="preserve">the </w:t>
      </w:r>
      <w:r w:rsidR="00554197">
        <w:t xml:space="preserve">amount </w:t>
      </w:r>
      <w:r w:rsidR="00F33514" w:rsidRPr="005008B0">
        <w:rPr>
          <w:b/>
        </w:rPr>
        <w:t xml:space="preserve">of </w:t>
      </w:r>
      <w:r w:rsidR="00F33514" w:rsidRPr="005008B0">
        <w:rPr>
          <w:b/>
          <w:highlight w:val="yellow"/>
        </w:rPr>
        <w:t>$</w:t>
      </w:r>
      <w:r w:rsidRPr="005008B0">
        <w:rPr>
          <w:b/>
          <w:highlight w:val="yellow"/>
          <w:u w:val="single"/>
        </w:rPr>
        <w:t>1</w:t>
      </w:r>
      <w:r w:rsidR="00311671" w:rsidRPr="005008B0">
        <w:rPr>
          <w:b/>
          <w:highlight w:val="yellow"/>
          <w:u w:val="single"/>
        </w:rPr>
        <w:t>3,522.55</w:t>
      </w:r>
      <w:r w:rsidR="004A2041">
        <w:t xml:space="preserve"> </w:t>
      </w:r>
      <w:r>
        <w:t xml:space="preserve">owed to the HOA </w:t>
      </w:r>
      <w:r w:rsidR="005008B0">
        <w:t>is delinquent</w:t>
      </w:r>
      <w:r>
        <w:t xml:space="preserve">.  </w:t>
      </w:r>
    </w:p>
    <w:p w14:paraId="4D20EA1B" w14:textId="4DE00697" w:rsidR="005008B0" w:rsidRDefault="000E2570" w:rsidP="00B16CD6">
      <w:pPr>
        <w:pStyle w:val="NewsletterBody"/>
      </w:pPr>
      <w:r>
        <w:t xml:space="preserve">Please keep in mind that if you would like to see the community continue to grow and develop, </w:t>
      </w:r>
      <w:r w:rsidR="00E43635">
        <w:t>EVERYONE is</w:t>
      </w:r>
      <w:r>
        <w:t xml:space="preserve"> expected to pay their</w:t>
      </w:r>
      <w:r w:rsidR="00554197">
        <w:t xml:space="preserve"> </w:t>
      </w:r>
      <w:r>
        <w:t>dues</w:t>
      </w:r>
      <w:r w:rsidR="00E43635">
        <w:t xml:space="preserve"> </w:t>
      </w:r>
      <w:r w:rsidR="005008B0">
        <w:t>on time. Payments are due the 1</w:t>
      </w:r>
      <w:r w:rsidR="005008B0" w:rsidRPr="00A51C4D">
        <w:rPr>
          <w:vertAlign w:val="superscript"/>
        </w:rPr>
        <w:t>st</w:t>
      </w:r>
      <w:r w:rsidR="005008B0">
        <w:t xml:space="preserve"> of each April and </w:t>
      </w:r>
      <w:r w:rsidR="004570B4">
        <w:t>October</w:t>
      </w:r>
      <w:r w:rsidR="005008B0">
        <w:t>.</w:t>
      </w:r>
    </w:p>
    <w:p w14:paraId="575246AF" w14:textId="6DC31DEE" w:rsidR="00D4244D" w:rsidRDefault="00D4244D" w:rsidP="00B16CD6">
      <w:pPr>
        <w:pStyle w:val="NewsletterBody"/>
      </w:pPr>
      <w:r>
        <w:t>We all know that it takes money to run this community and for those who do pay promptly and on time we say thank you, for doing what you agreed to do. You are to be commended, for your word is back</w:t>
      </w:r>
      <w:r w:rsidR="00A3677F">
        <w:t>ed</w:t>
      </w:r>
      <w:r>
        <w:t xml:space="preserve"> up by your character and taking responsibility for what you agreed to do. </w:t>
      </w:r>
    </w:p>
    <w:p w14:paraId="1B98B98A" w14:textId="77777777" w:rsidR="00425E32" w:rsidRDefault="00A20BF5" w:rsidP="00636322">
      <w:pPr>
        <w:pStyle w:val="NewsletterBody"/>
        <w:jc w:val="left"/>
        <w:rPr>
          <w:b/>
        </w:rPr>
      </w:pPr>
      <w:r>
        <w:t xml:space="preserve">   </w:t>
      </w:r>
      <w:r w:rsidR="00163B1B">
        <w:br/>
      </w:r>
      <w:r w:rsidR="00C66DAD">
        <w:rPr>
          <w:b/>
        </w:rPr>
        <w:t xml:space="preserve"> </w:t>
      </w:r>
    </w:p>
    <w:p w14:paraId="6ADD955B" w14:textId="77777777" w:rsidR="005008B0" w:rsidRDefault="005008B0" w:rsidP="00636322">
      <w:pPr>
        <w:pStyle w:val="NewsletterBody"/>
        <w:jc w:val="left"/>
        <w:rPr>
          <w:b/>
        </w:rPr>
      </w:pPr>
    </w:p>
    <w:p w14:paraId="51B7A517" w14:textId="77777777" w:rsidR="005008B0" w:rsidRDefault="005008B0" w:rsidP="00636322">
      <w:pPr>
        <w:pStyle w:val="NewsletterBody"/>
        <w:jc w:val="left"/>
        <w:rPr>
          <w:b/>
        </w:rPr>
      </w:pPr>
    </w:p>
    <w:p w14:paraId="0D4545E4" w14:textId="77777777" w:rsidR="005008B0" w:rsidRDefault="005008B0" w:rsidP="00636322">
      <w:pPr>
        <w:pStyle w:val="NewsletterBody"/>
        <w:jc w:val="left"/>
        <w:rPr>
          <w:b/>
        </w:rPr>
      </w:pPr>
    </w:p>
    <w:p w14:paraId="3596E9D6" w14:textId="77777777" w:rsidR="005008B0" w:rsidRDefault="005008B0" w:rsidP="00636322">
      <w:pPr>
        <w:pStyle w:val="NewsletterBody"/>
        <w:jc w:val="left"/>
        <w:rPr>
          <w:b/>
        </w:rPr>
      </w:pPr>
    </w:p>
    <w:p w14:paraId="79957E72" w14:textId="77777777" w:rsidR="005008B0" w:rsidRDefault="005008B0" w:rsidP="00636322">
      <w:pPr>
        <w:pStyle w:val="NewsletterBody"/>
        <w:jc w:val="left"/>
        <w:rPr>
          <w:b/>
        </w:rPr>
      </w:pPr>
    </w:p>
    <w:p w14:paraId="7720D518" w14:textId="77777777" w:rsidR="005008B0" w:rsidRDefault="005008B0" w:rsidP="00636322">
      <w:pPr>
        <w:pStyle w:val="NewsletterBody"/>
        <w:jc w:val="left"/>
        <w:rPr>
          <w:b/>
        </w:rPr>
      </w:pPr>
    </w:p>
    <w:p w14:paraId="419BF952" w14:textId="77777777" w:rsidR="005008B0" w:rsidRDefault="005008B0" w:rsidP="00636322">
      <w:pPr>
        <w:pStyle w:val="NewsletterBody"/>
        <w:jc w:val="left"/>
        <w:rPr>
          <w:b/>
        </w:rPr>
      </w:pPr>
    </w:p>
    <w:p w14:paraId="17B8A585" w14:textId="77777777" w:rsidR="005008B0" w:rsidRDefault="005008B0" w:rsidP="00636322">
      <w:pPr>
        <w:pStyle w:val="NewsletterBody"/>
        <w:jc w:val="left"/>
        <w:rPr>
          <w:b/>
        </w:rPr>
      </w:pPr>
    </w:p>
    <w:p w14:paraId="21B293EB" w14:textId="77777777" w:rsidR="005008B0" w:rsidRDefault="005008B0" w:rsidP="00636322">
      <w:pPr>
        <w:pStyle w:val="NewsletterBody"/>
        <w:jc w:val="left"/>
        <w:rPr>
          <w:b/>
        </w:rPr>
      </w:pPr>
    </w:p>
    <w:p w14:paraId="5AE1657A" w14:textId="77777777" w:rsidR="005008B0" w:rsidRDefault="005008B0" w:rsidP="00636322">
      <w:pPr>
        <w:pStyle w:val="NewsletterBody"/>
        <w:jc w:val="left"/>
        <w:rPr>
          <w:b/>
        </w:rPr>
      </w:pPr>
    </w:p>
    <w:p w14:paraId="13FEE1A0" w14:textId="77777777" w:rsidR="005008B0" w:rsidRDefault="005008B0" w:rsidP="00636322">
      <w:pPr>
        <w:pStyle w:val="NewsletterBody"/>
        <w:jc w:val="left"/>
        <w:rPr>
          <w:b/>
        </w:rPr>
      </w:pPr>
    </w:p>
    <w:p w14:paraId="3422649C" w14:textId="77777777" w:rsidR="005008B0" w:rsidRDefault="005008B0" w:rsidP="00636322">
      <w:pPr>
        <w:pStyle w:val="NewsletterBody"/>
        <w:jc w:val="left"/>
        <w:rPr>
          <w:b/>
        </w:rPr>
      </w:pPr>
    </w:p>
    <w:p w14:paraId="267A71F7" w14:textId="77777777" w:rsidR="005008B0" w:rsidRDefault="005008B0" w:rsidP="00636322">
      <w:pPr>
        <w:pStyle w:val="NewsletterBody"/>
        <w:jc w:val="left"/>
        <w:rPr>
          <w:b/>
        </w:rPr>
      </w:pPr>
    </w:p>
    <w:p w14:paraId="4272DA89" w14:textId="77777777" w:rsidR="005008B0" w:rsidRDefault="005008B0" w:rsidP="00636322">
      <w:pPr>
        <w:pStyle w:val="NewsletterBody"/>
        <w:jc w:val="left"/>
        <w:rPr>
          <w:b/>
        </w:rPr>
      </w:pPr>
    </w:p>
    <w:p w14:paraId="4B369063" w14:textId="77777777" w:rsidR="005008B0" w:rsidRDefault="005008B0" w:rsidP="00636322">
      <w:pPr>
        <w:pStyle w:val="NewsletterBody"/>
        <w:jc w:val="left"/>
        <w:rPr>
          <w:b/>
        </w:rPr>
      </w:pPr>
    </w:p>
    <w:p w14:paraId="074DFEE9" w14:textId="77777777" w:rsidR="005008B0" w:rsidRDefault="005008B0" w:rsidP="00636322">
      <w:pPr>
        <w:pStyle w:val="NewsletterBody"/>
        <w:jc w:val="left"/>
        <w:rPr>
          <w:b/>
        </w:rPr>
      </w:pPr>
    </w:p>
    <w:p w14:paraId="5638D50F" w14:textId="77777777" w:rsidR="005008B0" w:rsidRDefault="005008B0" w:rsidP="00636322">
      <w:pPr>
        <w:pStyle w:val="NewsletterBody"/>
        <w:jc w:val="left"/>
        <w:rPr>
          <w:b/>
        </w:rPr>
      </w:pPr>
    </w:p>
    <w:p w14:paraId="5D5284ED" w14:textId="77777777" w:rsidR="005008B0" w:rsidRDefault="005008B0" w:rsidP="00636322">
      <w:pPr>
        <w:pStyle w:val="NewsletterBody"/>
        <w:jc w:val="left"/>
        <w:rPr>
          <w:b/>
        </w:rPr>
      </w:pPr>
    </w:p>
    <w:p w14:paraId="41C26831" w14:textId="77777777" w:rsidR="005008B0" w:rsidRDefault="005008B0" w:rsidP="00636322">
      <w:pPr>
        <w:pStyle w:val="NewsletterBody"/>
        <w:jc w:val="left"/>
        <w:rPr>
          <w:b/>
        </w:rPr>
      </w:pPr>
    </w:p>
    <w:p w14:paraId="0B556183" w14:textId="679CB60E" w:rsidR="005008B0" w:rsidRDefault="005008B0" w:rsidP="005008B0">
      <w:pPr>
        <w:pStyle w:val="NewsletterBody"/>
        <w:rPr>
          <w:b/>
          <w:color w:val="A50021"/>
        </w:rPr>
      </w:pPr>
      <w:r>
        <w:t xml:space="preserve">Dues are used for neighborhood improvements, ground/irrigation maintenance, street repairs, and also for special projects to improve the community. For special payment options or additional information regarding the delinquent dues please contact us.  </w:t>
      </w:r>
    </w:p>
    <w:p w14:paraId="2FA5EBD7" w14:textId="77777777" w:rsidR="005008B0" w:rsidRDefault="005008B0" w:rsidP="00636322">
      <w:pPr>
        <w:pStyle w:val="NewsletterBody"/>
        <w:jc w:val="left"/>
        <w:rPr>
          <w:b/>
        </w:rPr>
      </w:pPr>
    </w:p>
    <w:p w14:paraId="5D9E8B0A" w14:textId="77777777" w:rsidR="00425E32" w:rsidRDefault="00425E32" w:rsidP="00636322">
      <w:pPr>
        <w:pStyle w:val="NewsletterBody"/>
        <w:jc w:val="left"/>
        <w:rPr>
          <w:b/>
        </w:rPr>
      </w:pPr>
    </w:p>
    <w:p w14:paraId="242D1A9C" w14:textId="77777777" w:rsidR="005008B0" w:rsidRDefault="005008B0" w:rsidP="00636322">
      <w:pPr>
        <w:pStyle w:val="NewsletterBody"/>
        <w:jc w:val="left"/>
        <w:rPr>
          <w:b/>
        </w:rPr>
      </w:pPr>
    </w:p>
    <w:p w14:paraId="71628997" w14:textId="77777777" w:rsidR="005008B0" w:rsidRDefault="005008B0" w:rsidP="00636322">
      <w:pPr>
        <w:pStyle w:val="NewsletterBody"/>
        <w:jc w:val="left"/>
        <w:rPr>
          <w:b/>
        </w:rPr>
      </w:pPr>
    </w:p>
    <w:p w14:paraId="6C456B86" w14:textId="77777777" w:rsidR="005008B0" w:rsidRDefault="005008B0" w:rsidP="00636322">
      <w:pPr>
        <w:pStyle w:val="NewsletterBody"/>
        <w:jc w:val="left"/>
        <w:rPr>
          <w:b/>
        </w:rPr>
      </w:pPr>
    </w:p>
    <w:p w14:paraId="3E3AF5AE" w14:textId="77777777" w:rsidR="005008B0" w:rsidRDefault="005008B0" w:rsidP="00636322">
      <w:pPr>
        <w:pStyle w:val="NewsletterBody"/>
        <w:jc w:val="left"/>
        <w:rPr>
          <w:b/>
        </w:rPr>
      </w:pPr>
    </w:p>
    <w:p w14:paraId="76EFF3BE" w14:textId="77777777" w:rsidR="005008B0" w:rsidRDefault="005008B0" w:rsidP="00636322">
      <w:pPr>
        <w:pStyle w:val="NewsletterBody"/>
        <w:jc w:val="left"/>
        <w:rPr>
          <w:b/>
        </w:rPr>
      </w:pPr>
    </w:p>
    <w:p w14:paraId="6E66B090" w14:textId="77777777" w:rsidR="005008B0" w:rsidRDefault="005008B0" w:rsidP="00636322">
      <w:pPr>
        <w:pStyle w:val="NewsletterBody"/>
        <w:jc w:val="left"/>
        <w:rPr>
          <w:b/>
        </w:rPr>
      </w:pPr>
    </w:p>
    <w:sectPr w:rsidR="005008B0"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97631"/>
    <w:multiLevelType w:val="hybridMultilevel"/>
    <w:tmpl w:val="18F6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BE6"/>
    <w:rsid w:val="0000112E"/>
    <w:rsid w:val="00037C79"/>
    <w:rsid w:val="000425DF"/>
    <w:rsid w:val="000539AC"/>
    <w:rsid w:val="0005642F"/>
    <w:rsid w:val="00063E39"/>
    <w:rsid w:val="00070487"/>
    <w:rsid w:val="00080984"/>
    <w:rsid w:val="0009440F"/>
    <w:rsid w:val="000D3907"/>
    <w:rsid w:val="000E2570"/>
    <w:rsid w:val="0010013C"/>
    <w:rsid w:val="00107D64"/>
    <w:rsid w:val="00110FD4"/>
    <w:rsid w:val="001149B1"/>
    <w:rsid w:val="00140C90"/>
    <w:rsid w:val="00146C3C"/>
    <w:rsid w:val="00163B1B"/>
    <w:rsid w:val="00164876"/>
    <w:rsid w:val="001A1056"/>
    <w:rsid w:val="001C7C78"/>
    <w:rsid w:val="0023792D"/>
    <w:rsid w:val="002467FA"/>
    <w:rsid w:val="00247CE6"/>
    <w:rsid w:val="0025197A"/>
    <w:rsid w:val="00290D6A"/>
    <w:rsid w:val="00294772"/>
    <w:rsid w:val="002A6BE6"/>
    <w:rsid w:val="002D0702"/>
    <w:rsid w:val="002E1145"/>
    <w:rsid w:val="002F407C"/>
    <w:rsid w:val="00311044"/>
    <w:rsid w:val="00311671"/>
    <w:rsid w:val="0031354A"/>
    <w:rsid w:val="0031769F"/>
    <w:rsid w:val="00387BBE"/>
    <w:rsid w:val="0039102D"/>
    <w:rsid w:val="003A390C"/>
    <w:rsid w:val="003B57E6"/>
    <w:rsid w:val="003C0BE6"/>
    <w:rsid w:val="003D2778"/>
    <w:rsid w:val="003E4E75"/>
    <w:rsid w:val="003E564B"/>
    <w:rsid w:val="004076F6"/>
    <w:rsid w:val="00417C44"/>
    <w:rsid w:val="004207F8"/>
    <w:rsid w:val="00422B18"/>
    <w:rsid w:val="00425E32"/>
    <w:rsid w:val="0043237B"/>
    <w:rsid w:val="004570B4"/>
    <w:rsid w:val="0046555D"/>
    <w:rsid w:val="00467521"/>
    <w:rsid w:val="0047735C"/>
    <w:rsid w:val="004A2041"/>
    <w:rsid w:val="004D5FCC"/>
    <w:rsid w:val="005008B0"/>
    <w:rsid w:val="005301DF"/>
    <w:rsid w:val="00542D1B"/>
    <w:rsid w:val="00546D16"/>
    <w:rsid w:val="00554197"/>
    <w:rsid w:val="005624DA"/>
    <w:rsid w:val="00563295"/>
    <w:rsid w:val="0057407F"/>
    <w:rsid w:val="005903D1"/>
    <w:rsid w:val="00594D95"/>
    <w:rsid w:val="005D189B"/>
    <w:rsid w:val="005E2505"/>
    <w:rsid w:val="00603DFC"/>
    <w:rsid w:val="00603FD4"/>
    <w:rsid w:val="006326CE"/>
    <w:rsid w:val="006334CA"/>
    <w:rsid w:val="00636322"/>
    <w:rsid w:val="0066358E"/>
    <w:rsid w:val="0069673B"/>
    <w:rsid w:val="006A1708"/>
    <w:rsid w:val="006A2EEE"/>
    <w:rsid w:val="006B75D8"/>
    <w:rsid w:val="006D277B"/>
    <w:rsid w:val="006D49E7"/>
    <w:rsid w:val="007071A8"/>
    <w:rsid w:val="00707C14"/>
    <w:rsid w:val="00712517"/>
    <w:rsid w:val="00717272"/>
    <w:rsid w:val="00732F22"/>
    <w:rsid w:val="00760E4B"/>
    <w:rsid w:val="0076640C"/>
    <w:rsid w:val="00767C60"/>
    <w:rsid w:val="007D1701"/>
    <w:rsid w:val="007D5CBF"/>
    <w:rsid w:val="007E0562"/>
    <w:rsid w:val="007E352D"/>
    <w:rsid w:val="007F5F9D"/>
    <w:rsid w:val="00803D20"/>
    <w:rsid w:val="00821526"/>
    <w:rsid w:val="0082470D"/>
    <w:rsid w:val="0084128B"/>
    <w:rsid w:val="00842208"/>
    <w:rsid w:val="008457A9"/>
    <w:rsid w:val="008665B3"/>
    <w:rsid w:val="008733D1"/>
    <w:rsid w:val="00882A5B"/>
    <w:rsid w:val="0089455A"/>
    <w:rsid w:val="008D35A0"/>
    <w:rsid w:val="009039FD"/>
    <w:rsid w:val="00912DB4"/>
    <w:rsid w:val="00966CB2"/>
    <w:rsid w:val="00982299"/>
    <w:rsid w:val="00982E84"/>
    <w:rsid w:val="00993CE1"/>
    <w:rsid w:val="009B1E87"/>
    <w:rsid w:val="009B75CD"/>
    <w:rsid w:val="009D3CC3"/>
    <w:rsid w:val="009D78D2"/>
    <w:rsid w:val="009E049D"/>
    <w:rsid w:val="009E2E6F"/>
    <w:rsid w:val="009F6B2C"/>
    <w:rsid w:val="00A20BF5"/>
    <w:rsid w:val="00A3677F"/>
    <w:rsid w:val="00A41B2B"/>
    <w:rsid w:val="00A51AAD"/>
    <w:rsid w:val="00A51C4D"/>
    <w:rsid w:val="00A77A5E"/>
    <w:rsid w:val="00A82709"/>
    <w:rsid w:val="00A95969"/>
    <w:rsid w:val="00AB5079"/>
    <w:rsid w:val="00AD052E"/>
    <w:rsid w:val="00AE4968"/>
    <w:rsid w:val="00AF305C"/>
    <w:rsid w:val="00AF5151"/>
    <w:rsid w:val="00B04EFA"/>
    <w:rsid w:val="00B16CD6"/>
    <w:rsid w:val="00B220EC"/>
    <w:rsid w:val="00B56A3A"/>
    <w:rsid w:val="00B77C12"/>
    <w:rsid w:val="00B85895"/>
    <w:rsid w:val="00B946C9"/>
    <w:rsid w:val="00BC0DBD"/>
    <w:rsid w:val="00BE17FC"/>
    <w:rsid w:val="00BF196A"/>
    <w:rsid w:val="00C213EC"/>
    <w:rsid w:val="00C34418"/>
    <w:rsid w:val="00C41E85"/>
    <w:rsid w:val="00C4430D"/>
    <w:rsid w:val="00C66DAD"/>
    <w:rsid w:val="00C66E73"/>
    <w:rsid w:val="00CB5737"/>
    <w:rsid w:val="00CE4DCD"/>
    <w:rsid w:val="00D014E1"/>
    <w:rsid w:val="00D12937"/>
    <w:rsid w:val="00D1453D"/>
    <w:rsid w:val="00D22091"/>
    <w:rsid w:val="00D32788"/>
    <w:rsid w:val="00D4244D"/>
    <w:rsid w:val="00D42A5B"/>
    <w:rsid w:val="00D61BF6"/>
    <w:rsid w:val="00D74505"/>
    <w:rsid w:val="00D90A02"/>
    <w:rsid w:val="00D93F97"/>
    <w:rsid w:val="00D97F32"/>
    <w:rsid w:val="00DA4933"/>
    <w:rsid w:val="00DD515F"/>
    <w:rsid w:val="00DE5F1F"/>
    <w:rsid w:val="00E023B5"/>
    <w:rsid w:val="00E33169"/>
    <w:rsid w:val="00E41A97"/>
    <w:rsid w:val="00E43635"/>
    <w:rsid w:val="00E6528C"/>
    <w:rsid w:val="00E81A8F"/>
    <w:rsid w:val="00EC107C"/>
    <w:rsid w:val="00EC56F7"/>
    <w:rsid w:val="00EC6A3E"/>
    <w:rsid w:val="00EF6910"/>
    <w:rsid w:val="00F05E2C"/>
    <w:rsid w:val="00F225E7"/>
    <w:rsid w:val="00F33514"/>
    <w:rsid w:val="00F7274D"/>
    <w:rsid w:val="00F92CEA"/>
    <w:rsid w:val="00F95333"/>
    <w:rsid w:val="00FA0C58"/>
    <w:rsid w:val="00FA11BE"/>
    <w:rsid w:val="00FA1911"/>
    <w:rsid w:val="00FA5997"/>
    <w:rsid w:val="00FB3C54"/>
    <w:rsid w:val="00FC1122"/>
    <w:rsid w:val="00FC4E74"/>
    <w:rsid w:val="00FE2292"/>
    <w:rsid w:val="00FE488C"/>
    <w:rsid w:val="00FE780C"/>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A691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CB2"/>
    <w:rPr>
      <w:sz w:val="24"/>
      <w:szCs w:val="24"/>
    </w:rPr>
  </w:style>
  <w:style w:type="paragraph" w:styleId="Heading1">
    <w:name w:val="heading 1"/>
    <w:basedOn w:val="Normal"/>
    <w:next w:val="Normal"/>
    <w:link w:val="Heading1Char"/>
    <w:uiPriority w:val="9"/>
    <w:qFormat/>
    <w:rsid w:val="00966CB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966C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66CB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66CB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66CB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66CB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66CB2"/>
    <w:pPr>
      <w:spacing w:before="240" w:after="60"/>
      <w:outlineLvl w:val="6"/>
    </w:pPr>
  </w:style>
  <w:style w:type="paragraph" w:styleId="Heading8">
    <w:name w:val="heading 8"/>
    <w:basedOn w:val="Normal"/>
    <w:next w:val="Normal"/>
    <w:link w:val="Heading8Char"/>
    <w:uiPriority w:val="9"/>
    <w:semiHidden/>
    <w:unhideWhenUsed/>
    <w:qFormat/>
    <w:rsid w:val="00966CB2"/>
    <w:pPr>
      <w:spacing w:before="240" w:after="60"/>
      <w:outlineLvl w:val="7"/>
    </w:pPr>
    <w:rPr>
      <w:i/>
      <w:iCs/>
    </w:rPr>
  </w:style>
  <w:style w:type="paragraph" w:styleId="Heading9">
    <w:name w:val="heading 9"/>
    <w:basedOn w:val="Normal"/>
    <w:next w:val="Normal"/>
    <w:link w:val="Heading9Char"/>
    <w:uiPriority w:val="9"/>
    <w:semiHidden/>
    <w:unhideWhenUsed/>
    <w:qFormat/>
    <w:rsid w:val="00966CB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966CB2"/>
    <w:rPr>
      <w:rFonts w:asciiTheme="majorHAnsi" w:eastAsiaTheme="majorEastAsia" w:hAnsiTheme="majorHAnsi" w:cstheme="majorBidi"/>
      <w:b/>
      <w:bCs/>
      <w:i/>
      <w:iCs/>
      <w:sz w:val="28"/>
      <w:szCs w:val="28"/>
    </w:rPr>
  </w:style>
  <w:style w:type="paragraph" w:customStyle="1" w:styleId="NewsletterHeading">
    <w:name w:val="Newsletter Heading"/>
    <w:basedOn w:val="Normal"/>
    <w:rsid w:val="001149B1"/>
    <w:rPr>
      <w:rFonts w:asciiTheme="majorHAnsi" w:hAnsiTheme="majorHAnsi"/>
      <w:b/>
      <w:color w:val="FFFFFF" w:themeColor="background1"/>
      <w:sz w:val="62"/>
    </w:rPr>
  </w:style>
  <w:style w:type="paragraph" w:customStyle="1" w:styleId="NewsletterSubhead">
    <w:name w:val="Newsletter Subhead"/>
    <w:basedOn w:val="Normal"/>
    <w:rsid w:val="001149B1"/>
    <w:rPr>
      <w:color w:val="FFFFFF" w:themeColor="background1"/>
      <w:sz w:val="26"/>
    </w:rPr>
  </w:style>
  <w:style w:type="paragraph" w:customStyle="1" w:styleId="NewsletterHeadline">
    <w:name w:val="Newsletter Headline"/>
    <w:basedOn w:val="Normal"/>
    <w:rsid w:val="00760E4B"/>
    <w:rPr>
      <w:rFonts w:asciiTheme="majorHAnsi" w:hAnsiTheme="majorHAnsi"/>
      <w:b/>
      <w:sz w:val="32"/>
    </w:rPr>
  </w:style>
  <w:style w:type="paragraph" w:customStyle="1" w:styleId="NewsletterBody">
    <w:name w:val="Newsletter Body"/>
    <w:basedOn w:val="Normal"/>
    <w:rsid w:val="00F7274D"/>
    <w:pPr>
      <w:spacing w:after="200"/>
      <w:jc w:val="both"/>
    </w:pPr>
    <w:rPr>
      <w:color w:val="000000"/>
      <w:sz w:val="22"/>
    </w:rPr>
  </w:style>
  <w:style w:type="paragraph" w:customStyle="1" w:styleId="WhiteText">
    <w:name w:val="White Text"/>
    <w:basedOn w:val="Normal"/>
    <w:rsid w:val="00D014E1"/>
    <w:rPr>
      <w:color w:val="FFFFFF" w:themeColor="background1"/>
      <w:sz w:val="20"/>
    </w:rPr>
  </w:style>
  <w:style w:type="paragraph" w:customStyle="1" w:styleId="CompanyName">
    <w:name w:val="Company Name"/>
    <w:basedOn w:val="NewsletterHeading"/>
    <w:rsid w:val="003B57E6"/>
    <w:rPr>
      <w:sz w:val="52"/>
      <w:szCs w:val="52"/>
    </w:rPr>
  </w:style>
  <w:style w:type="paragraph" w:customStyle="1" w:styleId="NewsletterDate">
    <w:name w:val="Newsletter Date"/>
    <w:basedOn w:val="WhiteText"/>
    <w:rsid w:val="00FA5997"/>
    <w:pPr>
      <w:jc w:val="right"/>
    </w:pPr>
  </w:style>
  <w:style w:type="paragraph" w:customStyle="1" w:styleId="Smallprint">
    <w:name w:val="Small print"/>
    <w:basedOn w:val="NewsletterBody"/>
    <w:rsid w:val="006D49E7"/>
    <w:pPr>
      <w:jc w:val="right"/>
    </w:pPr>
    <w:rPr>
      <w:sz w:val="16"/>
      <w:szCs w:val="16"/>
    </w:rPr>
  </w:style>
  <w:style w:type="character" w:styleId="Hyperlink">
    <w:name w:val="Hyperlink"/>
    <w:basedOn w:val="DefaultParagraphFont"/>
    <w:uiPriority w:val="99"/>
    <w:unhideWhenUsed/>
    <w:rsid w:val="00294772"/>
    <w:rPr>
      <w:color w:val="CC9900" w:themeColor="hyperlink"/>
      <w:u w:val="single"/>
    </w:rPr>
  </w:style>
  <w:style w:type="paragraph" w:styleId="Caption">
    <w:name w:val="caption"/>
    <w:basedOn w:val="Normal"/>
    <w:next w:val="Normal"/>
    <w:uiPriority w:val="35"/>
    <w:semiHidden/>
    <w:unhideWhenUsed/>
    <w:rsid w:val="004207F8"/>
    <w:pPr>
      <w:spacing w:after="200"/>
    </w:pPr>
    <w:rPr>
      <w:b/>
      <w:bCs/>
      <w:color w:val="E84C22" w:themeColor="accent1"/>
      <w:sz w:val="18"/>
      <w:szCs w:val="18"/>
    </w:rPr>
  </w:style>
  <w:style w:type="character" w:customStyle="1" w:styleId="Heading1Char">
    <w:name w:val="Heading 1 Char"/>
    <w:basedOn w:val="DefaultParagraphFont"/>
    <w:link w:val="Heading1"/>
    <w:uiPriority w:val="9"/>
    <w:rsid w:val="00966CB2"/>
    <w:rPr>
      <w:rFonts w:asciiTheme="majorHAnsi" w:eastAsiaTheme="majorEastAsia" w:hAnsiTheme="majorHAnsi"/>
      <w:b/>
      <w:bCs/>
      <w:kern w:val="32"/>
      <w:sz w:val="32"/>
      <w:szCs w:val="32"/>
    </w:rPr>
  </w:style>
  <w:style w:type="character" w:customStyle="1" w:styleId="Heading3Char">
    <w:name w:val="Heading 3 Char"/>
    <w:basedOn w:val="DefaultParagraphFont"/>
    <w:link w:val="Heading3"/>
    <w:uiPriority w:val="9"/>
    <w:semiHidden/>
    <w:rsid w:val="00966CB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66CB2"/>
    <w:rPr>
      <w:b/>
      <w:bCs/>
      <w:sz w:val="28"/>
      <w:szCs w:val="28"/>
    </w:rPr>
  </w:style>
  <w:style w:type="character" w:customStyle="1" w:styleId="Heading5Char">
    <w:name w:val="Heading 5 Char"/>
    <w:basedOn w:val="DefaultParagraphFont"/>
    <w:link w:val="Heading5"/>
    <w:uiPriority w:val="9"/>
    <w:semiHidden/>
    <w:rsid w:val="00966CB2"/>
    <w:rPr>
      <w:b/>
      <w:bCs/>
      <w:i/>
      <w:iCs/>
      <w:sz w:val="26"/>
      <w:szCs w:val="26"/>
    </w:rPr>
  </w:style>
  <w:style w:type="character" w:customStyle="1" w:styleId="Heading6Char">
    <w:name w:val="Heading 6 Char"/>
    <w:basedOn w:val="DefaultParagraphFont"/>
    <w:link w:val="Heading6"/>
    <w:uiPriority w:val="9"/>
    <w:semiHidden/>
    <w:rsid w:val="00966CB2"/>
    <w:rPr>
      <w:b/>
      <w:bCs/>
    </w:rPr>
  </w:style>
  <w:style w:type="character" w:customStyle="1" w:styleId="Heading7Char">
    <w:name w:val="Heading 7 Char"/>
    <w:basedOn w:val="DefaultParagraphFont"/>
    <w:link w:val="Heading7"/>
    <w:uiPriority w:val="9"/>
    <w:semiHidden/>
    <w:rsid w:val="00966CB2"/>
    <w:rPr>
      <w:sz w:val="24"/>
      <w:szCs w:val="24"/>
    </w:rPr>
  </w:style>
  <w:style w:type="character" w:customStyle="1" w:styleId="Heading8Char">
    <w:name w:val="Heading 8 Char"/>
    <w:basedOn w:val="DefaultParagraphFont"/>
    <w:link w:val="Heading8"/>
    <w:uiPriority w:val="9"/>
    <w:semiHidden/>
    <w:rsid w:val="00966CB2"/>
    <w:rPr>
      <w:i/>
      <w:iCs/>
      <w:sz w:val="24"/>
      <w:szCs w:val="24"/>
    </w:rPr>
  </w:style>
  <w:style w:type="character" w:customStyle="1" w:styleId="Heading9Char">
    <w:name w:val="Heading 9 Char"/>
    <w:basedOn w:val="DefaultParagraphFont"/>
    <w:link w:val="Heading9"/>
    <w:uiPriority w:val="9"/>
    <w:semiHidden/>
    <w:rsid w:val="00966CB2"/>
    <w:rPr>
      <w:rFonts w:asciiTheme="majorHAnsi" w:eastAsiaTheme="majorEastAsia" w:hAnsiTheme="majorHAnsi"/>
    </w:rPr>
  </w:style>
  <w:style w:type="paragraph" w:styleId="Title">
    <w:name w:val="Title"/>
    <w:basedOn w:val="Normal"/>
    <w:next w:val="Normal"/>
    <w:link w:val="TitleChar"/>
    <w:uiPriority w:val="10"/>
    <w:qFormat/>
    <w:rsid w:val="00966CB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66CB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66CB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66CB2"/>
    <w:rPr>
      <w:rFonts w:asciiTheme="majorHAnsi" w:eastAsiaTheme="majorEastAsia" w:hAnsiTheme="majorHAnsi"/>
      <w:sz w:val="24"/>
      <w:szCs w:val="24"/>
    </w:rPr>
  </w:style>
  <w:style w:type="character" w:styleId="Strong">
    <w:name w:val="Strong"/>
    <w:basedOn w:val="DefaultParagraphFont"/>
    <w:uiPriority w:val="22"/>
    <w:qFormat/>
    <w:rsid w:val="00966CB2"/>
    <w:rPr>
      <w:b/>
      <w:bCs/>
    </w:rPr>
  </w:style>
  <w:style w:type="character" w:styleId="Emphasis">
    <w:name w:val="Emphasis"/>
    <w:basedOn w:val="DefaultParagraphFont"/>
    <w:uiPriority w:val="20"/>
    <w:qFormat/>
    <w:rsid w:val="00966CB2"/>
    <w:rPr>
      <w:rFonts w:asciiTheme="minorHAnsi" w:hAnsiTheme="minorHAnsi"/>
      <w:b/>
      <w:i/>
      <w:iCs/>
    </w:rPr>
  </w:style>
  <w:style w:type="paragraph" w:styleId="NoSpacing">
    <w:name w:val="No Spacing"/>
    <w:basedOn w:val="Normal"/>
    <w:uiPriority w:val="1"/>
    <w:qFormat/>
    <w:rsid w:val="00966CB2"/>
    <w:rPr>
      <w:szCs w:val="32"/>
    </w:rPr>
  </w:style>
  <w:style w:type="paragraph" w:styleId="ListParagraph">
    <w:name w:val="List Paragraph"/>
    <w:basedOn w:val="Normal"/>
    <w:uiPriority w:val="34"/>
    <w:qFormat/>
    <w:rsid w:val="00966CB2"/>
    <w:pPr>
      <w:ind w:left="720"/>
      <w:contextualSpacing/>
    </w:pPr>
  </w:style>
  <w:style w:type="paragraph" w:styleId="Quote">
    <w:name w:val="Quote"/>
    <w:basedOn w:val="Normal"/>
    <w:next w:val="Normal"/>
    <w:link w:val="QuoteChar"/>
    <w:uiPriority w:val="29"/>
    <w:qFormat/>
    <w:rsid w:val="00966CB2"/>
    <w:rPr>
      <w:i/>
    </w:rPr>
  </w:style>
  <w:style w:type="character" w:customStyle="1" w:styleId="QuoteChar">
    <w:name w:val="Quote Char"/>
    <w:basedOn w:val="DefaultParagraphFont"/>
    <w:link w:val="Quote"/>
    <w:uiPriority w:val="29"/>
    <w:rsid w:val="00966CB2"/>
    <w:rPr>
      <w:i/>
      <w:sz w:val="24"/>
      <w:szCs w:val="24"/>
    </w:rPr>
  </w:style>
  <w:style w:type="paragraph" w:styleId="IntenseQuote">
    <w:name w:val="Intense Quote"/>
    <w:basedOn w:val="Normal"/>
    <w:next w:val="Normal"/>
    <w:link w:val="IntenseQuoteChar"/>
    <w:uiPriority w:val="30"/>
    <w:qFormat/>
    <w:rsid w:val="00966CB2"/>
    <w:pPr>
      <w:ind w:left="720" w:right="720"/>
    </w:pPr>
    <w:rPr>
      <w:b/>
      <w:i/>
      <w:szCs w:val="22"/>
    </w:rPr>
  </w:style>
  <w:style w:type="character" w:customStyle="1" w:styleId="IntenseQuoteChar">
    <w:name w:val="Intense Quote Char"/>
    <w:basedOn w:val="DefaultParagraphFont"/>
    <w:link w:val="IntenseQuote"/>
    <w:uiPriority w:val="30"/>
    <w:rsid w:val="00966CB2"/>
    <w:rPr>
      <w:b/>
      <w:i/>
      <w:sz w:val="24"/>
    </w:rPr>
  </w:style>
  <w:style w:type="character" w:styleId="SubtleEmphasis">
    <w:name w:val="Subtle Emphasis"/>
    <w:uiPriority w:val="19"/>
    <w:qFormat/>
    <w:rsid w:val="00966CB2"/>
    <w:rPr>
      <w:i/>
      <w:color w:val="5A5A5A" w:themeColor="text1" w:themeTint="A5"/>
    </w:rPr>
  </w:style>
  <w:style w:type="character" w:styleId="IntenseEmphasis">
    <w:name w:val="Intense Emphasis"/>
    <w:basedOn w:val="DefaultParagraphFont"/>
    <w:uiPriority w:val="21"/>
    <w:qFormat/>
    <w:rsid w:val="00966CB2"/>
    <w:rPr>
      <w:b/>
      <w:i/>
      <w:sz w:val="24"/>
      <w:szCs w:val="24"/>
      <w:u w:val="single"/>
    </w:rPr>
  </w:style>
  <w:style w:type="character" w:styleId="SubtleReference">
    <w:name w:val="Subtle Reference"/>
    <w:basedOn w:val="DefaultParagraphFont"/>
    <w:uiPriority w:val="31"/>
    <w:qFormat/>
    <w:rsid w:val="00966CB2"/>
    <w:rPr>
      <w:sz w:val="24"/>
      <w:szCs w:val="24"/>
      <w:u w:val="single"/>
    </w:rPr>
  </w:style>
  <w:style w:type="character" w:styleId="IntenseReference">
    <w:name w:val="Intense Reference"/>
    <w:basedOn w:val="DefaultParagraphFont"/>
    <w:uiPriority w:val="32"/>
    <w:qFormat/>
    <w:rsid w:val="00966CB2"/>
    <w:rPr>
      <w:b/>
      <w:sz w:val="24"/>
      <w:u w:val="single"/>
    </w:rPr>
  </w:style>
  <w:style w:type="character" w:styleId="BookTitle">
    <w:name w:val="Book Title"/>
    <w:basedOn w:val="DefaultParagraphFont"/>
    <w:uiPriority w:val="33"/>
    <w:qFormat/>
    <w:rsid w:val="00966CB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66CB2"/>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CB2"/>
    <w:rPr>
      <w:sz w:val="24"/>
      <w:szCs w:val="24"/>
    </w:rPr>
  </w:style>
  <w:style w:type="paragraph" w:styleId="Heading1">
    <w:name w:val="heading 1"/>
    <w:basedOn w:val="Normal"/>
    <w:next w:val="Normal"/>
    <w:link w:val="Heading1Char"/>
    <w:uiPriority w:val="9"/>
    <w:qFormat/>
    <w:rsid w:val="00966CB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966C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66CB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66CB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66CB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66CB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66CB2"/>
    <w:pPr>
      <w:spacing w:before="240" w:after="60"/>
      <w:outlineLvl w:val="6"/>
    </w:pPr>
  </w:style>
  <w:style w:type="paragraph" w:styleId="Heading8">
    <w:name w:val="heading 8"/>
    <w:basedOn w:val="Normal"/>
    <w:next w:val="Normal"/>
    <w:link w:val="Heading8Char"/>
    <w:uiPriority w:val="9"/>
    <w:semiHidden/>
    <w:unhideWhenUsed/>
    <w:qFormat/>
    <w:rsid w:val="00966CB2"/>
    <w:pPr>
      <w:spacing w:before="240" w:after="60"/>
      <w:outlineLvl w:val="7"/>
    </w:pPr>
    <w:rPr>
      <w:i/>
      <w:iCs/>
    </w:rPr>
  </w:style>
  <w:style w:type="paragraph" w:styleId="Heading9">
    <w:name w:val="heading 9"/>
    <w:basedOn w:val="Normal"/>
    <w:next w:val="Normal"/>
    <w:link w:val="Heading9Char"/>
    <w:uiPriority w:val="9"/>
    <w:semiHidden/>
    <w:unhideWhenUsed/>
    <w:qFormat/>
    <w:rsid w:val="00966CB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966CB2"/>
    <w:rPr>
      <w:rFonts w:asciiTheme="majorHAnsi" w:eastAsiaTheme="majorEastAsia" w:hAnsiTheme="majorHAnsi" w:cstheme="majorBidi"/>
      <w:b/>
      <w:bCs/>
      <w:i/>
      <w:iCs/>
      <w:sz w:val="28"/>
      <w:szCs w:val="28"/>
    </w:rPr>
  </w:style>
  <w:style w:type="paragraph" w:customStyle="1" w:styleId="NewsletterHeading">
    <w:name w:val="Newsletter Heading"/>
    <w:basedOn w:val="Normal"/>
    <w:rsid w:val="001149B1"/>
    <w:rPr>
      <w:rFonts w:asciiTheme="majorHAnsi" w:hAnsiTheme="majorHAnsi"/>
      <w:b/>
      <w:color w:val="FFFFFF" w:themeColor="background1"/>
      <w:sz w:val="62"/>
    </w:rPr>
  </w:style>
  <w:style w:type="paragraph" w:customStyle="1" w:styleId="NewsletterSubhead">
    <w:name w:val="Newsletter Subhead"/>
    <w:basedOn w:val="Normal"/>
    <w:rsid w:val="001149B1"/>
    <w:rPr>
      <w:color w:val="FFFFFF" w:themeColor="background1"/>
      <w:sz w:val="26"/>
    </w:rPr>
  </w:style>
  <w:style w:type="paragraph" w:customStyle="1" w:styleId="NewsletterHeadline">
    <w:name w:val="Newsletter Headline"/>
    <w:basedOn w:val="Normal"/>
    <w:rsid w:val="00760E4B"/>
    <w:rPr>
      <w:rFonts w:asciiTheme="majorHAnsi" w:hAnsiTheme="majorHAnsi"/>
      <w:b/>
      <w:sz w:val="32"/>
    </w:rPr>
  </w:style>
  <w:style w:type="paragraph" w:customStyle="1" w:styleId="NewsletterBody">
    <w:name w:val="Newsletter Body"/>
    <w:basedOn w:val="Normal"/>
    <w:rsid w:val="00F7274D"/>
    <w:pPr>
      <w:spacing w:after="200"/>
      <w:jc w:val="both"/>
    </w:pPr>
    <w:rPr>
      <w:color w:val="000000"/>
      <w:sz w:val="22"/>
    </w:rPr>
  </w:style>
  <w:style w:type="paragraph" w:customStyle="1" w:styleId="WhiteText">
    <w:name w:val="White Text"/>
    <w:basedOn w:val="Normal"/>
    <w:rsid w:val="00D014E1"/>
    <w:rPr>
      <w:color w:val="FFFFFF" w:themeColor="background1"/>
      <w:sz w:val="20"/>
    </w:rPr>
  </w:style>
  <w:style w:type="paragraph" w:customStyle="1" w:styleId="CompanyName">
    <w:name w:val="Company Name"/>
    <w:basedOn w:val="NewsletterHeading"/>
    <w:rsid w:val="003B57E6"/>
    <w:rPr>
      <w:sz w:val="52"/>
      <w:szCs w:val="52"/>
    </w:rPr>
  </w:style>
  <w:style w:type="paragraph" w:customStyle="1" w:styleId="NewsletterDate">
    <w:name w:val="Newsletter Date"/>
    <w:basedOn w:val="WhiteText"/>
    <w:rsid w:val="00FA5997"/>
    <w:pPr>
      <w:jc w:val="right"/>
    </w:pPr>
  </w:style>
  <w:style w:type="paragraph" w:customStyle="1" w:styleId="Smallprint">
    <w:name w:val="Small print"/>
    <w:basedOn w:val="NewsletterBody"/>
    <w:rsid w:val="006D49E7"/>
    <w:pPr>
      <w:jc w:val="right"/>
    </w:pPr>
    <w:rPr>
      <w:sz w:val="16"/>
      <w:szCs w:val="16"/>
    </w:rPr>
  </w:style>
  <w:style w:type="character" w:styleId="Hyperlink">
    <w:name w:val="Hyperlink"/>
    <w:basedOn w:val="DefaultParagraphFont"/>
    <w:uiPriority w:val="99"/>
    <w:unhideWhenUsed/>
    <w:rsid w:val="00294772"/>
    <w:rPr>
      <w:color w:val="CC9900" w:themeColor="hyperlink"/>
      <w:u w:val="single"/>
    </w:rPr>
  </w:style>
  <w:style w:type="paragraph" w:styleId="Caption">
    <w:name w:val="caption"/>
    <w:basedOn w:val="Normal"/>
    <w:next w:val="Normal"/>
    <w:uiPriority w:val="35"/>
    <w:semiHidden/>
    <w:unhideWhenUsed/>
    <w:rsid w:val="004207F8"/>
    <w:pPr>
      <w:spacing w:after="200"/>
    </w:pPr>
    <w:rPr>
      <w:b/>
      <w:bCs/>
      <w:color w:val="E84C22" w:themeColor="accent1"/>
      <w:sz w:val="18"/>
      <w:szCs w:val="18"/>
    </w:rPr>
  </w:style>
  <w:style w:type="character" w:customStyle="1" w:styleId="Heading1Char">
    <w:name w:val="Heading 1 Char"/>
    <w:basedOn w:val="DefaultParagraphFont"/>
    <w:link w:val="Heading1"/>
    <w:uiPriority w:val="9"/>
    <w:rsid w:val="00966CB2"/>
    <w:rPr>
      <w:rFonts w:asciiTheme="majorHAnsi" w:eastAsiaTheme="majorEastAsia" w:hAnsiTheme="majorHAnsi"/>
      <w:b/>
      <w:bCs/>
      <w:kern w:val="32"/>
      <w:sz w:val="32"/>
      <w:szCs w:val="32"/>
    </w:rPr>
  </w:style>
  <w:style w:type="character" w:customStyle="1" w:styleId="Heading3Char">
    <w:name w:val="Heading 3 Char"/>
    <w:basedOn w:val="DefaultParagraphFont"/>
    <w:link w:val="Heading3"/>
    <w:uiPriority w:val="9"/>
    <w:semiHidden/>
    <w:rsid w:val="00966CB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66CB2"/>
    <w:rPr>
      <w:b/>
      <w:bCs/>
      <w:sz w:val="28"/>
      <w:szCs w:val="28"/>
    </w:rPr>
  </w:style>
  <w:style w:type="character" w:customStyle="1" w:styleId="Heading5Char">
    <w:name w:val="Heading 5 Char"/>
    <w:basedOn w:val="DefaultParagraphFont"/>
    <w:link w:val="Heading5"/>
    <w:uiPriority w:val="9"/>
    <w:semiHidden/>
    <w:rsid w:val="00966CB2"/>
    <w:rPr>
      <w:b/>
      <w:bCs/>
      <w:i/>
      <w:iCs/>
      <w:sz w:val="26"/>
      <w:szCs w:val="26"/>
    </w:rPr>
  </w:style>
  <w:style w:type="character" w:customStyle="1" w:styleId="Heading6Char">
    <w:name w:val="Heading 6 Char"/>
    <w:basedOn w:val="DefaultParagraphFont"/>
    <w:link w:val="Heading6"/>
    <w:uiPriority w:val="9"/>
    <w:semiHidden/>
    <w:rsid w:val="00966CB2"/>
    <w:rPr>
      <w:b/>
      <w:bCs/>
    </w:rPr>
  </w:style>
  <w:style w:type="character" w:customStyle="1" w:styleId="Heading7Char">
    <w:name w:val="Heading 7 Char"/>
    <w:basedOn w:val="DefaultParagraphFont"/>
    <w:link w:val="Heading7"/>
    <w:uiPriority w:val="9"/>
    <w:semiHidden/>
    <w:rsid w:val="00966CB2"/>
    <w:rPr>
      <w:sz w:val="24"/>
      <w:szCs w:val="24"/>
    </w:rPr>
  </w:style>
  <w:style w:type="character" w:customStyle="1" w:styleId="Heading8Char">
    <w:name w:val="Heading 8 Char"/>
    <w:basedOn w:val="DefaultParagraphFont"/>
    <w:link w:val="Heading8"/>
    <w:uiPriority w:val="9"/>
    <w:semiHidden/>
    <w:rsid w:val="00966CB2"/>
    <w:rPr>
      <w:i/>
      <w:iCs/>
      <w:sz w:val="24"/>
      <w:szCs w:val="24"/>
    </w:rPr>
  </w:style>
  <w:style w:type="character" w:customStyle="1" w:styleId="Heading9Char">
    <w:name w:val="Heading 9 Char"/>
    <w:basedOn w:val="DefaultParagraphFont"/>
    <w:link w:val="Heading9"/>
    <w:uiPriority w:val="9"/>
    <w:semiHidden/>
    <w:rsid w:val="00966CB2"/>
    <w:rPr>
      <w:rFonts w:asciiTheme="majorHAnsi" w:eastAsiaTheme="majorEastAsia" w:hAnsiTheme="majorHAnsi"/>
    </w:rPr>
  </w:style>
  <w:style w:type="paragraph" w:styleId="Title">
    <w:name w:val="Title"/>
    <w:basedOn w:val="Normal"/>
    <w:next w:val="Normal"/>
    <w:link w:val="TitleChar"/>
    <w:uiPriority w:val="10"/>
    <w:qFormat/>
    <w:rsid w:val="00966CB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66CB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66CB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66CB2"/>
    <w:rPr>
      <w:rFonts w:asciiTheme="majorHAnsi" w:eastAsiaTheme="majorEastAsia" w:hAnsiTheme="majorHAnsi"/>
      <w:sz w:val="24"/>
      <w:szCs w:val="24"/>
    </w:rPr>
  </w:style>
  <w:style w:type="character" w:styleId="Strong">
    <w:name w:val="Strong"/>
    <w:basedOn w:val="DefaultParagraphFont"/>
    <w:uiPriority w:val="22"/>
    <w:qFormat/>
    <w:rsid w:val="00966CB2"/>
    <w:rPr>
      <w:b/>
      <w:bCs/>
    </w:rPr>
  </w:style>
  <w:style w:type="character" w:styleId="Emphasis">
    <w:name w:val="Emphasis"/>
    <w:basedOn w:val="DefaultParagraphFont"/>
    <w:uiPriority w:val="20"/>
    <w:qFormat/>
    <w:rsid w:val="00966CB2"/>
    <w:rPr>
      <w:rFonts w:asciiTheme="minorHAnsi" w:hAnsiTheme="minorHAnsi"/>
      <w:b/>
      <w:i/>
      <w:iCs/>
    </w:rPr>
  </w:style>
  <w:style w:type="paragraph" w:styleId="NoSpacing">
    <w:name w:val="No Spacing"/>
    <w:basedOn w:val="Normal"/>
    <w:uiPriority w:val="1"/>
    <w:qFormat/>
    <w:rsid w:val="00966CB2"/>
    <w:rPr>
      <w:szCs w:val="32"/>
    </w:rPr>
  </w:style>
  <w:style w:type="paragraph" w:styleId="ListParagraph">
    <w:name w:val="List Paragraph"/>
    <w:basedOn w:val="Normal"/>
    <w:uiPriority w:val="34"/>
    <w:qFormat/>
    <w:rsid w:val="00966CB2"/>
    <w:pPr>
      <w:ind w:left="720"/>
      <w:contextualSpacing/>
    </w:pPr>
  </w:style>
  <w:style w:type="paragraph" w:styleId="Quote">
    <w:name w:val="Quote"/>
    <w:basedOn w:val="Normal"/>
    <w:next w:val="Normal"/>
    <w:link w:val="QuoteChar"/>
    <w:uiPriority w:val="29"/>
    <w:qFormat/>
    <w:rsid w:val="00966CB2"/>
    <w:rPr>
      <w:i/>
    </w:rPr>
  </w:style>
  <w:style w:type="character" w:customStyle="1" w:styleId="QuoteChar">
    <w:name w:val="Quote Char"/>
    <w:basedOn w:val="DefaultParagraphFont"/>
    <w:link w:val="Quote"/>
    <w:uiPriority w:val="29"/>
    <w:rsid w:val="00966CB2"/>
    <w:rPr>
      <w:i/>
      <w:sz w:val="24"/>
      <w:szCs w:val="24"/>
    </w:rPr>
  </w:style>
  <w:style w:type="paragraph" w:styleId="IntenseQuote">
    <w:name w:val="Intense Quote"/>
    <w:basedOn w:val="Normal"/>
    <w:next w:val="Normal"/>
    <w:link w:val="IntenseQuoteChar"/>
    <w:uiPriority w:val="30"/>
    <w:qFormat/>
    <w:rsid w:val="00966CB2"/>
    <w:pPr>
      <w:ind w:left="720" w:right="720"/>
    </w:pPr>
    <w:rPr>
      <w:b/>
      <w:i/>
      <w:szCs w:val="22"/>
    </w:rPr>
  </w:style>
  <w:style w:type="character" w:customStyle="1" w:styleId="IntenseQuoteChar">
    <w:name w:val="Intense Quote Char"/>
    <w:basedOn w:val="DefaultParagraphFont"/>
    <w:link w:val="IntenseQuote"/>
    <w:uiPriority w:val="30"/>
    <w:rsid w:val="00966CB2"/>
    <w:rPr>
      <w:b/>
      <w:i/>
      <w:sz w:val="24"/>
    </w:rPr>
  </w:style>
  <w:style w:type="character" w:styleId="SubtleEmphasis">
    <w:name w:val="Subtle Emphasis"/>
    <w:uiPriority w:val="19"/>
    <w:qFormat/>
    <w:rsid w:val="00966CB2"/>
    <w:rPr>
      <w:i/>
      <w:color w:val="5A5A5A" w:themeColor="text1" w:themeTint="A5"/>
    </w:rPr>
  </w:style>
  <w:style w:type="character" w:styleId="IntenseEmphasis">
    <w:name w:val="Intense Emphasis"/>
    <w:basedOn w:val="DefaultParagraphFont"/>
    <w:uiPriority w:val="21"/>
    <w:qFormat/>
    <w:rsid w:val="00966CB2"/>
    <w:rPr>
      <w:b/>
      <w:i/>
      <w:sz w:val="24"/>
      <w:szCs w:val="24"/>
      <w:u w:val="single"/>
    </w:rPr>
  </w:style>
  <w:style w:type="character" w:styleId="SubtleReference">
    <w:name w:val="Subtle Reference"/>
    <w:basedOn w:val="DefaultParagraphFont"/>
    <w:uiPriority w:val="31"/>
    <w:qFormat/>
    <w:rsid w:val="00966CB2"/>
    <w:rPr>
      <w:sz w:val="24"/>
      <w:szCs w:val="24"/>
      <w:u w:val="single"/>
    </w:rPr>
  </w:style>
  <w:style w:type="character" w:styleId="IntenseReference">
    <w:name w:val="Intense Reference"/>
    <w:basedOn w:val="DefaultParagraphFont"/>
    <w:uiPriority w:val="32"/>
    <w:qFormat/>
    <w:rsid w:val="00966CB2"/>
    <w:rPr>
      <w:b/>
      <w:sz w:val="24"/>
      <w:u w:val="single"/>
    </w:rPr>
  </w:style>
  <w:style w:type="character" w:styleId="BookTitle">
    <w:name w:val="Book Title"/>
    <w:basedOn w:val="DefaultParagraphFont"/>
    <w:uiPriority w:val="33"/>
    <w:qFormat/>
    <w:rsid w:val="00966CB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66CB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50451">
      <w:bodyDiv w:val="1"/>
      <w:marLeft w:val="0"/>
      <w:marRight w:val="0"/>
      <w:marTop w:val="0"/>
      <w:marBottom w:val="0"/>
      <w:divBdr>
        <w:top w:val="none" w:sz="0" w:space="0" w:color="auto"/>
        <w:left w:val="none" w:sz="0" w:space="0" w:color="auto"/>
        <w:bottom w:val="none" w:sz="0" w:space="0" w:color="auto"/>
        <w:right w:val="none" w:sz="0" w:space="0" w:color="auto"/>
      </w:divBdr>
      <w:divsChild>
        <w:div w:id="1255553332">
          <w:marLeft w:val="0"/>
          <w:marRight w:val="0"/>
          <w:marTop w:val="0"/>
          <w:marBottom w:val="0"/>
          <w:divBdr>
            <w:top w:val="none" w:sz="0" w:space="0" w:color="auto"/>
            <w:left w:val="none" w:sz="0" w:space="0" w:color="auto"/>
            <w:bottom w:val="none" w:sz="0" w:space="0" w:color="auto"/>
            <w:right w:val="none" w:sz="0" w:space="0" w:color="auto"/>
          </w:divBdr>
        </w:div>
        <w:div w:id="423235208">
          <w:marLeft w:val="0"/>
          <w:marRight w:val="0"/>
          <w:marTop w:val="0"/>
          <w:marBottom w:val="0"/>
          <w:divBdr>
            <w:top w:val="none" w:sz="0" w:space="0" w:color="auto"/>
            <w:left w:val="none" w:sz="0" w:space="0" w:color="auto"/>
            <w:bottom w:val="none" w:sz="0" w:space="0" w:color="auto"/>
            <w:right w:val="none" w:sz="0" w:space="0" w:color="auto"/>
          </w:divBdr>
        </w:div>
        <w:div w:id="330135554">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s://www.shiloh-downs-hoa.com"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www.shiloh-downs-ho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dette\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4941F6D61642ABBB24FDC143658F60"/>
        <w:category>
          <w:name w:val="General"/>
          <w:gallery w:val="placeholder"/>
        </w:category>
        <w:types>
          <w:type w:val="bbPlcHdr"/>
        </w:types>
        <w:behaviors>
          <w:behavior w:val="content"/>
        </w:behaviors>
        <w:guid w:val="{AB5A0716-1ED0-4860-9A9F-88E8A601BF60}"/>
      </w:docPartPr>
      <w:docPartBody>
        <w:p w:rsidR="001D2AB8" w:rsidRDefault="00FC76B3">
          <w:pPr>
            <w:pStyle w:val="9A4941F6D61642ABBB24FDC143658F60"/>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6B3"/>
    <w:rsid w:val="00140D48"/>
    <w:rsid w:val="001B1E1F"/>
    <w:rsid w:val="001D2AB8"/>
    <w:rsid w:val="00256374"/>
    <w:rsid w:val="002D202B"/>
    <w:rsid w:val="00331C55"/>
    <w:rsid w:val="003502CD"/>
    <w:rsid w:val="00360223"/>
    <w:rsid w:val="00573D7A"/>
    <w:rsid w:val="005B5612"/>
    <w:rsid w:val="0072497D"/>
    <w:rsid w:val="007B120B"/>
    <w:rsid w:val="007D4C5A"/>
    <w:rsid w:val="0089746B"/>
    <w:rsid w:val="00B839D7"/>
    <w:rsid w:val="00DA033D"/>
    <w:rsid w:val="00FC7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A4941F6D61642ABBB24FDC143658F60">
    <w:name w:val="9A4941F6D61642ABBB24FDC143658F60"/>
  </w:style>
  <w:style w:type="paragraph" w:customStyle="1" w:styleId="0494584BD6CC465FA9DA9E852F736938">
    <w:name w:val="0494584BD6CC465FA9DA9E852F73693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A4941F6D61642ABBB24FDC143658F60">
    <w:name w:val="9A4941F6D61642ABBB24FDC143658F60"/>
  </w:style>
  <w:style w:type="paragraph" w:customStyle="1" w:styleId="0494584BD6CC465FA9DA9E852F736938">
    <w:name w:val="0494584BD6CC465FA9DA9E852F7369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C0A10F54-35A6-4DC0-8307-6577FBC33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8</TotalTime>
  <Pages>3</Pages>
  <Words>892</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Newsletter</vt:lpstr>
    </vt:vector>
  </TitlesOfParts>
  <Company>Methodist Health System</Company>
  <LinksUpToDate>false</LinksUpToDate>
  <CharactersWithSpaces>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Bernadette Trail</dc:creator>
  <cp:lastModifiedBy>Tony &amp; Sharon</cp:lastModifiedBy>
  <cp:revision>4</cp:revision>
  <cp:lastPrinted>2016-09-14T01:31:00Z</cp:lastPrinted>
  <dcterms:created xsi:type="dcterms:W3CDTF">2018-10-17T21:30:00Z</dcterms:created>
  <dcterms:modified xsi:type="dcterms:W3CDTF">2018-11-07T16:38:00Z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